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BA0E4C" w14:textId="77777777" w:rsidR="00153DEC" w:rsidRPr="007D5477" w:rsidRDefault="00153DEC" w:rsidP="007D5477">
      <w:pPr>
        <w:pStyle w:val="a4"/>
        <w:widowControl w:val="0"/>
        <w:jc w:val="center"/>
      </w:pPr>
      <w:r w:rsidRPr="007D5477">
        <w:object w:dxaOrig="811" w:dyaOrig="1007" w14:anchorId="2EBEAF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48.75pt" o:ole="">
            <v:imagedata r:id="rId8" o:title=""/>
          </v:shape>
          <o:OLEObject Type="Embed" ProgID="CorelDRAW.Graphic.9" ShapeID="_x0000_i1025" DrawAspect="Content" ObjectID="_1721464326" r:id="rId9"/>
        </w:object>
      </w:r>
    </w:p>
    <w:p w14:paraId="15C35B2B" w14:textId="77777777" w:rsidR="00153DEC" w:rsidRPr="007D5477" w:rsidRDefault="00153DEC" w:rsidP="007D5477">
      <w:pPr>
        <w:widowControl w:val="0"/>
        <w:jc w:val="center"/>
        <w:rPr>
          <w:sz w:val="4"/>
          <w:szCs w:val="4"/>
        </w:rPr>
      </w:pPr>
    </w:p>
    <w:p w14:paraId="028D4748" w14:textId="77777777" w:rsidR="00153DEC" w:rsidRPr="007D5477" w:rsidRDefault="00153DEC" w:rsidP="007D5477">
      <w:pPr>
        <w:widowControl w:val="0"/>
        <w:tabs>
          <w:tab w:val="left" w:pos="2694"/>
          <w:tab w:val="left" w:pos="3686"/>
          <w:tab w:val="left" w:pos="3828"/>
          <w:tab w:val="left" w:pos="5387"/>
          <w:tab w:val="left" w:pos="6946"/>
          <w:tab w:val="left" w:pos="7513"/>
          <w:tab w:val="left" w:pos="8505"/>
        </w:tabs>
        <w:ind w:right="-425"/>
        <w:jc w:val="center"/>
        <w:rPr>
          <w:b/>
          <w:spacing w:val="14"/>
          <w:sz w:val="20"/>
          <w:szCs w:val="20"/>
        </w:rPr>
      </w:pPr>
      <w:r w:rsidRPr="007D5477">
        <w:rPr>
          <w:b/>
          <w:spacing w:val="14"/>
          <w:sz w:val="20"/>
          <w:szCs w:val="20"/>
        </w:rPr>
        <w:t xml:space="preserve">ВОЛОГОДСКАЯ ОБЛАСТЬ  </w:t>
      </w:r>
    </w:p>
    <w:p w14:paraId="00F453A7" w14:textId="77777777" w:rsidR="00153DEC" w:rsidRPr="007D5477" w:rsidRDefault="00153DEC" w:rsidP="007D5477">
      <w:pPr>
        <w:widowControl w:val="0"/>
        <w:jc w:val="center"/>
        <w:rPr>
          <w:b/>
          <w:spacing w:val="14"/>
          <w:sz w:val="20"/>
          <w:szCs w:val="20"/>
        </w:rPr>
      </w:pPr>
      <w:r w:rsidRPr="007D5477">
        <w:rPr>
          <w:b/>
          <w:spacing w:val="14"/>
          <w:sz w:val="20"/>
          <w:szCs w:val="20"/>
        </w:rPr>
        <w:t xml:space="preserve"> ГОРОД ЧЕРЕПОВЕЦ</w:t>
      </w:r>
    </w:p>
    <w:p w14:paraId="3839CD84" w14:textId="77777777" w:rsidR="00153DEC" w:rsidRPr="007D5477" w:rsidRDefault="00153DEC" w:rsidP="007D5477">
      <w:pPr>
        <w:widowControl w:val="0"/>
        <w:jc w:val="center"/>
        <w:rPr>
          <w:sz w:val="8"/>
          <w:szCs w:val="8"/>
        </w:rPr>
      </w:pPr>
    </w:p>
    <w:p w14:paraId="1C8E12FF" w14:textId="77777777" w:rsidR="00153DEC" w:rsidRPr="007D5477" w:rsidRDefault="00153DEC" w:rsidP="007D5477">
      <w:pPr>
        <w:widowControl w:val="0"/>
        <w:jc w:val="center"/>
        <w:rPr>
          <w:b/>
          <w:spacing w:val="60"/>
          <w:sz w:val="28"/>
          <w:szCs w:val="28"/>
        </w:rPr>
      </w:pPr>
      <w:r w:rsidRPr="007D5477">
        <w:rPr>
          <w:b/>
          <w:spacing w:val="60"/>
          <w:sz w:val="28"/>
          <w:szCs w:val="28"/>
        </w:rPr>
        <w:t>МЭРИЯ</w:t>
      </w:r>
    </w:p>
    <w:p w14:paraId="117B8367" w14:textId="77777777" w:rsidR="00153DEC" w:rsidRPr="007D5477" w:rsidRDefault="00153DEC" w:rsidP="007D5477">
      <w:pPr>
        <w:widowControl w:val="0"/>
        <w:jc w:val="center"/>
        <w:rPr>
          <w:b/>
          <w:spacing w:val="60"/>
          <w:sz w:val="14"/>
          <w:szCs w:val="14"/>
        </w:rPr>
      </w:pPr>
    </w:p>
    <w:p w14:paraId="4A6CB3D3" w14:textId="77777777" w:rsidR="00153DEC" w:rsidRPr="007D5477" w:rsidRDefault="00153DEC" w:rsidP="007D5477">
      <w:pPr>
        <w:widowControl w:val="0"/>
        <w:jc w:val="center"/>
        <w:rPr>
          <w:b/>
          <w:spacing w:val="60"/>
          <w:sz w:val="36"/>
          <w:szCs w:val="36"/>
        </w:rPr>
      </w:pPr>
      <w:r w:rsidRPr="007D5477">
        <w:rPr>
          <w:b/>
          <w:spacing w:val="60"/>
          <w:sz w:val="36"/>
          <w:szCs w:val="36"/>
        </w:rPr>
        <w:t>ПОСТАНОВЛЕНИЕ</w:t>
      </w:r>
    </w:p>
    <w:p w14:paraId="473B8257" w14:textId="77777777" w:rsidR="00153DEC" w:rsidRPr="007D5477" w:rsidRDefault="00153DEC" w:rsidP="007D5477">
      <w:pPr>
        <w:widowControl w:val="0"/>
        <w:jc w:val="center"/>
        <w:rPr>
          <w:sz w:val="36"/>
          <w:szCs w:val="36"/>
        </w:rPr>
      </w:pPr>
    </w:p>
    <w:p w14:paraId="3A1AB202" w14:textId="77777777" w:rsidR="00CB7D65" w:rsidRDefault="00CB7D65" w:rsidP="00CB7D65">
      <w:pPr>
        <w:widowControl w:val="0"/>
        <w:rPr>
          <w:sz w:val="36"/>
          <w:szCs w:val="36"/>
        </w:rPr>
      </w:pPr>
    </w:p>
    <w:p w14:paraId="242164A7" w14:textId="60FBE205" w:rsidR="00B03CDB" w:rsidRPr="00CB7D65" w:rsidRDefault="00CB7D65" w:rsidP="00CB7D65">
      <w:pPr>
        <w:widowControl w:val="0"/>
        <w:rPr>
          <w:sz w:val="26"/>
          <w:szCs w:val="26"/>
        </w:rPr>
      </w:pPr>
      <w:r w:rsidRPr="00CB7D65">
        <w:rPr>
          <w:sz w:val="26"/>
          <w:szCs w:val="26"/>
        </w:rPr>
        <w:t>08.08.2022 № 2353</w:t>
      </w:r>
    </w:p>
    <w:p w14:paraId="301F10C4" w14:textId="77777777" w:rsidR="00DA4267" w:rsidRPr="007D5477" w:rsidRDefault="00DA4267" w:rsidP="007D5477">
      <w:pPr>
        <w:widowControl w:val="0"/>
        <w:rPr>
          <w:sz w:val="26"/>
          <w:szCs w:val="36"/>
        </w:rPr>
      </w:pPr>
    </w:p>
    <w:p w14:paraId="32D30E97" w14:textId="77777777" w:rsidR="009F09D6" w:rsidRPr="007D5477" w:rsidRDefault="009F09D6" w:rsidP="007D5477">
      <w:pPr>
        <w:widowControl w:val="0"/>
        <w:rPr>
          <w:sz w:val="26"/>
          <w:szCs w:val="36"/>
        </w:rPr>
      </w:pPr>
    </w:p>
    <w:p w14:paraId="65E37319" w14:textId="77777777" w:rsidR="00E2199D" w:rsidRPr="007D5477" w:rsidRDefault="00E2199D" w:rsidP="007D5477">
      <w:pPr>
        <w:widowControl w:val="0"/>
        <w:rPr>
          <w:sz w:val="26"/>
          <w:szCs w:val="36"/>
        </w:rPr>
      </w:pPr>
    </w:p>
    <w:p w14:paraId="1F7D2FD2" w14:textId="77777777" w:rsidR="00153DEC" w:rsidRPr="007D5477" w:rsidRDefault="009F09D6" w:rsidP="007D5477">
      <w:pPr>
        <w:widowControl w:val="0"/>
        <w:rPr>
          <w:sz w:val="26"/>
          <w:szCs w:val="36"/>
        </w:rPr>
      </w:pPr>
      <w:r w:rsidRPr="007D5477">
        <w:rPr>
          <w:sz w:val="26"/>
          <w:szCs w:val="36"/>
        </w:rPr>
        <w:t>Об утверждении отчета</w:t>
      </w:r>
    </w:p>
    <w:p w14:paraId="20A05EFC" w14:textId="77777777" w:rsidR="002754BA" w:rsidRPr="007D5477" w:rsidRDefault="00153DEC" w:rsidP="007D5477">
      <w:pPr>
        <w:widowControl w:val="0"/>
        <w:rPr>
          <w:sz w:val="26"/>
          <w:szCs w:val="36"/>
        </w:rPr>
      </w:pPr>
      <w:r w:rsidRPr="007D5477">
        <w:rPr>
          <w:sz w:val="26"/>
          <w:szCs w:val="36"/>
        </w:rPr>
        <w:t>об исполнении городского</w:t>
      </w:r>
      <w:r w:rsidR="002754BA" w:rsidRPr="007D5477">
        <w:rPr>
          <w:sz w:val="26"/>
          <w:szCs w:val="36"/>
        </w:rPr>
        <w:t xml:space="preserve"> </w:t>
      </w:r>
      <w:r w:rsidRPr="007D5477">
        <w:rPr>
          <w:sz w:val="26"/>
          <w:szCs w:val="36"/>
        </w:rPr>
        <w:t>бюджета</w:t>
      </w:r>
    </w:p>
    <w:p w14:paraId="4368BF44" w14:textId="7CD5A896" w:rsidR="00153DEC" w:rsidRPr="007D5477" w:rsidRDefault="00F71ED0" w:rsidP="007D5477">
      <w:pPr>
        <w:widowControl w:val="0"/>
        <w:rPr>
          <w:sz w:val="26"/>
          <w:szCs w:val="36"/>
        </w:rPr>
      </w:pPr>
      <w:r>
        <w:rPr>
          <w:sz w:val="26"/>
          <w:szCs w:val="36"/>
        </w:rPr>
        <w:t>за первое полугодие</w:t>
      </w:r>
      <w:r w:rsidR="00E84F77" w:rsidRPr="007D5477">
        <w:rPr>
          <w:sz w:val="26"/>
          <w:szCs w:val="36"/>
        </w:rPr>
        <w:t xml:space="preserve"> 2022 года</w:t>
      </w:r>
    </w:p>
    <w:p w14:paraId="247E65C0" w14:textId="77777777" w:rsidR="00E84F77" w:rsidRPr="007D5477" w:rsidRDefault="00E84F77" w:rsidP="007D5477">
      <w:pPr>
        <w:widowControl w:val="0"/>
        <w:rPr>
          <w:sz w:val="26"/>
          <w:szCs w:val="36"/>
        </w:rPr>
      </w:pPr>
    </w:p>
    <w:p w14:paraId="20124C9F" w14:textId="77777777" w:rsidR="00153DEC" w:rsidRPr="007D5477" w:rsidRDefault="00153DEC" w:rsidP="007D5477">
      <w:pPr>
        <w:widowControl w:val="0"/>
        <w:rPr>
          <w:sz w:val="26"/>
          <w:szCs w:val="36"/>
        </w:rPr>
      </w:pPr>
    </w:p>
    <w:p w14:paraId="79122961" w14:textId="77777777" w:rsidR="00DF7223" w:rsidRPr="007D5477" w:rsidRDefault="00153DEC" w:rsidP="007D5477">
      <w:pPr>
        <w:widowControl w:val="0"/>
        <w:ind w:right="-2" w:firstLine="709"/>
        <w:jc w:val="both"/>
        <w:rPr>
          <w:sz w:val="26"/>
          <w:szCs w:val="26"/>
        </w:rPr>
      </w:pPr>
      <w:r w:rsidRPr="007D5477">
        <w:rPr>
          <w:sz w:val="26"/>
          <w:szCs w:val="26"/>
        </w:rPr>
        <w:t>В соответствии со статьей 264.2 Бюджетного кодекса Российской Федерации</w:t>
      </w:r>
    </w:p>
    <w:p w14:paraId="48CA623A" w14:textId="77777777" w:rsidR="00153DEC" w:rsidRPr="007D5477" w:rsidRDefault="00482675" w:rsidP="007D5477">
      <w:pPr>
        <w:widowControl w:val="0"/>
        <w:tabs>
          <w:tab w:val="left" w:pos="9356"/>
        </w:tabs>
        <w:ind w:right="-1"/>
        <w:jc w:val="both"/>
        <w:rPr>
          <w:sz w:val="26"/>
          <w:szCs w:val="26"/>
        </w:rPr>
      </w:pPr>
      <w:r w:rsidRPr="007D5477">
        <w:rPr>
          <w:sz w:val="26"/>
          <w:szCs w:val="26"/>
        </w:rPr>
        <w:t>ПОСТАНОВЛЯЮ:</w:t>
      </w:r>
    </w:p>
    <w:p w14:paraId="17272BCE" w14:textId="54C0F396" w:rsidR="00153DEC" w:rsidRPr="007D5477" w:rsidRDefault="00695BB8" w:rsidP="007D5477">
      <w:pPr>
        <w:widowControl w:val="0"/>
        <w:ind w:right="-2" w:firstLine="709"/>
        <w:jc w:val="both"/>
        <w:rPr>
          <w:sz w:val="26"/>
          <w:szCs w:val="26"/>
        </w:rPr>
      </w:pPr>
      <w:r w:rsidRPr="007D5477">
        <w:rPr>
          <w:sz w:val="26"/>
          <w:szCs w:val="26"/>
        </w:rPr>
        <w:t xml:space="preserve">1. </w:t>
      </w:r>
      <w:r w:rsidR="00153DEC" w:rsidRPr="007D5477">
        <w:rPr>
          <w:sz w:val="26"/>
          <w:szCs w:val="26"/>
        </w:rPr>
        <w:t xml:space="preserve">Утвердить отчет об исполнении городского бюджета </w:t>
      </w:r>
      <w:r w:rsidR="00E84F77" w:rsidRPr="007D5477">
        <w:rPr>
          <w:sz w:val="26"/>
          <w:szCs w:val="36"/>
        </w:rPr>
        <w:t>за перв</w:t>
      </w:r>
      <w:r w:rsidR="00F71ED0">
        <w:rPr>
          <w:sz w:val="26"/>
          <w:szCs w:val="36"/>
        </w:rPr>
        <w:t>ое</w:t>
      </w:r>
      <w:r w:rsidR="00E84F77" w:rsidRPr="007D5477">
        <w:rPr>
          <w:sz w:val="26"/>
          <w:szCs w:val="36"/>
        </w:rPr>
        <w:t xml:space="preserve"> </w:t>
      </w:r>
      <w:r w:rsidR="00F71ED0">
        <w:rPr>
          <w:sz w:val="26"/>
          <w:szCs w:val="36"/>
        </w:rPr>
        <w:t>полугодие</w:t>
      </w:r>
      <w:r w:rsidR="00E84F77" w:rsidRPr="007D5477">
        <w:rPr>
          <w:sz w:val="26"/>
          <w:szCs w:val="36"/>
        </w:rPr>
        <w:t xml:space="preserve"> 2022 года</w:t>
      </w:r>
      <w:r w:rsidR="00053920" w:rsidRPr="007D5477">
        <w:rPr>
          <w:sz w:val="26"/>
          <w:szCs w:val="26"/>
        </w:rPr>
        <w:t xml:space="preserve"> </w:t>
      </w:r>
      <w:r w:rsidR="00153DEC" w:rsidRPr="007D5477">
        <w:rPr>
          <w:sz w:val="26"/>
          <w:szCs w:val="26"/>
        </w:rPr>
        <w:t>(прил</w:t>
      </w:r>
      <w:r w:rsidR="00252D89" w:rsidRPr="007D5477">
        <w:rPr>
          <w:sz w:val="26"/>
          <w:szCs w:val="26"/>
        </w:rPr>
        <w:t>агается</w:t>
      </w:r>
      <w:r w:rsidR="00153DEC" w:rsidRPr="007D5477">
        <w:rPr>
          <w:sz w:val="26"/>
          <w:szCs w:val="26"/>
        </w:rPr>
        <w:t>).</w:t>
      </w:r>
    </w:p>
    <w:p w14:paraId="54C8446B" w14:textId="77777777" w:rsidR="005B7798" w:rsidRPr="007D5477" w:rsidRDefault="00695BB8" w:rsidP="007D5477">
      <w:pPr>
        <w:widowControl w:val="0"/>
        <w:ind w:firstLine="709"/>
        <w:jc w:val="both"/>
        <w:rPr>
          <w:sz w:val="26"/>
          <w:szCs w:val="26"/>
        </w:rPr>
      </w:pPr>
      <w:r w:rsidRPr="007D5477">
        <w:rPr>
          <w:sz w:val="26"/>
        </w:rPr>
        <w:t xml:space="preserve">2. </w:t>
      </w:r>
      <w:r w:rsidR="005B7798" w:rsidRPr="007D5477">
        <w:rPr>
          <w:sz w:val="26"/>
          <w:szCs w:val="26"/>
        </w:rPr>
        <w:t>Постановление подлежит опубликованию и размещению на официальном интернет-портале правовой информации г. Череповца.</w:t>
      </w:r>
    </w:p>
    <w:p w14:paraId="21F59AC2" w14:textId="77777777" w:rsidR="004055DF" w:rsidRPr="007D5477" w:rsidRDefault="004055DF" w:rsidP="007D5477">
      <w:pPr>
        <w:widowControl w:val="0"/>
        <w:ind w:right="-284"/>
        <w:jc w:val="both"/>
        <w:rPr>
          <w:sz w:val="26"/>
        </w:rPr>
      </w:pPr>
    </w:p>
    <w:p w14:paraId="663ECECE" w14:textId="4FDF56F9" w:rsidR="00080401" w:rsidRDefault="00080401" w:rsidP="007D5477">
      <w:pPr>
        <w:widowControl w:val="0"/>
        <w:tabs>
          <w:tab w:val="left" w:pos="9356"/>
        </w:tabs>
        <w:jc w:val="both"/>
        <w:rPr>
          <w:sz w:val="26"/>
        </w:rPr>
      </w:pPr>
    </w:p>
    <w:p w14:paraId="46185F88" w14:textId="77777777" w:rsidR="00974D4C" w:rsidRPr="007D5477" w:rsidRDefault="00974D4C" w:rsidP="007D5477">
      <w:pPr>
        <w:widowControl w:val="0"/>
        <w:tabs>
          <w:tab w:val="left" w:pos="9356"/>
        </w:tabs>
        <w:jc w:val="both"/>
        <w:rPr>
          <w:sz w:val="26"/>
        </w:rPr>
      </w:pPr>
    </w:p>
    <w:p w14:paraId="4AC7DF8E" w14:textId="5134988B" w:rsidR="00974D4C" w:rsidRDefault="00974D4C" w:rsidP="009A4569">
      <w:pPr>
        <w:tabs>
          <w:tab w:val="right" w:pos="9498"/>
        </w:tabs>
        <w:jc w:val="both"/>
        <w:rPr>
          <w:sz w:val="26"/>
        </w:rPr>
      </w:pPr>
      <w:r>
        <w:rPr>
          <w:sz w:val="26"/>
        </w:rPr>
        <w:t>Мэр города</w:t>
      </w:r>
      <w:r w:rsidR="009A4569">
        <w:rPr>
          <w:sz w:val="26"/>
        </w:rPr>
        <w:tab/>
      </w:r>
      <w:r>
        <w:rPr>
          <w:sz w:val="26"/>
        </w:rPr>
        <w:t>В.Е. Германов</w:t>
      </w:r>
    </w:p>
    <w:p w14:paraId="2B0A9413" w14:textId="77777777" w:rsidR="00974D4C" w:rsidRDefault="00974D4C" w:rsidP="00974D4C">
      <w:pPr>
        <w:jc w:val="both"/>
        <w:rPr>
          <w:sz w:val="26"/>
          <w:szCs w:val="26"/>
        </w:rPr>
        <w:sectPr w:rsidR="00974D4C" w:rsidSect="00307B06">
          <w:headerReference w:type="default" r:id="rId10"/>
          <w:footnotePr>
            <w:pos w:val="beneathText"/>
            <w:numFmt w:val="chicago"/>
          </w:footnotePr>
          <w:pgSz w:w="11906" w:h="16838" w:code="9"/>
          <w:pgMar w:top="709" w:right="567" w:bottom="1134" w:left="1701" w:header="567" w:footer="567" w:gutter="0"/>
          <w:pgNumType w:start="1"/>
          <w:cols w:space="708"/>
          <w:titlePg/>
          <w:docGrid w:linePitch="360"/>
        </w:sectPr>
      </w:pPr>
    </w:p>
    <w:p w14:paraId="13AC4073" w14:textId="77777777" w:rsidR="008F44C2" w:rsidRPr="00974D4C" w:rsidRDefault="008F44C2" w:rsidP="00DB41E5">
      <w:pPr>
        <w:widowControl w:val="0"/>
        <w:tabs>
          <w:tab w:val="left" w:pos="2110"/>
        </w:tabs>
        <w:ind w:left="5954"/>
        <w:jc w:val="right"/>
        <w:rPr>
          <w:sz w:val="26"/>
          <w:szCs w:val="26"/>
        </w:rPr>
      </w:pPr>
      <w:r w:rsidRPr="00974D4C">
        <w:rPr>
          <w:sz w:val="26"/>
          <w:szCs w:val="26"/>
        </w:rPr>
        <w:lastRenderedPageBreak/>
        <w:t xml:space="preserve">УТВЕРЖДЕН </w:t>
      </w:r>
    </w:p>
    <w:p w14:paraId="42E62E2F" w14:textId="0FDF289C" w:rsidR="008F44C2" w:rsidRPr="00974D4C" w:rsidRDefault="008F44C2" w:rsidP="00DB41E5">
      <w:pPr>
        <w:widowControl w:val="0"/>
        <w:ind w:left="3402" w:right="-142"/>
        <w:jc w:val="right"/>
        <w:rPr>
          <w:sz w:val="26"/>
          <w:szCs w:val="26"/>
        </w:rPr>
      </w:pPr>
      <w:r w:rsidRPr="00974D4C">
        <w:rPr>
          <w:sz w:val="26"/>
          <w:szCs w:val="26"/>
        </w:rPr>
        <w:t>постановлением мэрии города</w:t>
      </w:r>
      <w:r w:rsidR="00DB41E5">
        <w:rPr>
          <w:sz w:val="26"/>
          <w:szCs w:val="26"/>
        </w:rPr>
        <w:t xml:space="preserve"> </w:t>
      </w:r>
      <w:r w:rsidRPr="00974D4C">
        <w:rPr>
          <w:sz w:val="26"/>
          <w:szCs w:val="26"/>
        </w:rPr>
        <w:t xml:space="preserve">от </w:t>
      </w:r>
      <w:r w:rsidR="00CB7D65">
        <w:rPr>
          <w:sz w:val="26"/>
          <w:szCs w:val="26"/>
        </w:rPr>
        <w:t>08.08.2022</w:t>
      </w:r>
      <w:r w:rsidRPr="00974D4C">
        <w:rPr>
          <w:sz w:val="26"/>
          <w:szCs w:val="26"/>
        </w:rPr>
        <w:t xml:space="preserve"> №</w:t>
      </w:r>
      <w:r w:rsidR="00CB7D65">
        <w:rPr>
          <w:sz w:val="26"/>
          <w:szCs w:val="26"/>
        </w:rPr>
        <w:t xml:space="preserve"> 2353</w:t>
      </w:r>
    </w:p>
    <w:p w14:paraId="138695F9" w14:textId="06305360" w:rsidR="00595125" w:rsidRPr="00974D4C" w:rsidRDefault="00595125" w:rsidP="007D5477">
      <w:pPr>
        <w:widowControl w:val="0"/>
        <w:ind w:right="-142" w:firstLine="6120"/>
      </w:pPr>
    </w:p>
    <w:p w14:paraId="06FB2E12" w14:textId="77777777" w:rsidR="00A678EA" w:rsidRPr="00F71ED0" w:rsidRDefault="00A678EA" w:rsidP="007D5477">
      <w:pPr>
        <w:widowControl w:val="0"/>
        <w:ind w:right="-142" w:firstLine="6120"/>
        <w:rPr>
          <w:highlight w:val="yellow"/>
        </w:rPr>
      </w:pPr>
    </w:p>
    <w:p w14:paraId="2D341D37" w14:textId="77777777" w:rsidR="00ED7D48" w:rsidRPr="00974D4C" w:rsidRDefault="00ED7D48" w:rsidP="007D5477">
      <w:pPr>
        <w:widowControl w:val="0"/>
        <w:jc w:val="center"/>
        <w:rPr>
          <w:sz w:val="26"/>
          <w:szCs w:val="26"/>
        </w:rPr>
      </w:pPr>
      <w:r w:rsidRPr="00974D4C">
        <w:rPr>
          <w:sz w:val="26"/>
          <w:szCs w:val="26"/>
        </w:rPr>
        <w:t>ОТЧЕТ</w:t>
      </w:r>
    </w:p>
    <w:p w14:paraId="4351A3D1" w14:textId="0002F0F0" w:rsidR="00ED7D48" w:rsidRPr="00974D4C" w:rsidRDefault="00ED7D48" w:rsidP="007D5477">
      <w:pPr>
        <w:widowControl w:val="0"/>
        <w:jc w:val="center"/>
        <w:rPr>
          <w:sz w:val="26"/>
          <w:szCs w:val="26"/>
        </w:rPr>
      </w:pPr>
      <w:r w:rsidRPr="00974D4C">
        <w:rPr>
          <w:sz w:val="26"/>
          <w:szCs w:val="26"/>
        </w:rPr>
        <w:t xml:space="preserve">об исполнении городского бюджета </w:t>
      </w:r>
      <w:r w:rsidR="00E84F77" w:rsidRPr="00974D4C">
        <w:rPr>
          <w:sz w:val="26"/>
          <w:szCs w:val="36"/>
        </w:rPr>
        <w:t xml:space="preserve">за </w:t>
      </w:r>
      <w:r w:rsidR="00974D4C" w:rsidRPr="00974D4C">
        <w:rPr>
          <w:sz w:val="26"/>
          <w:szCs w:val="36"/>
        </w:rPr>
        <w:t xml:space="preserve">первое полугодие </w:t>
      </w:r>
      <w:r w:rsidR="00E84F77" w:rsidRPr="00974D4C">
        <w:rPr>
          <w:sz w:val="26"/>
          <w:szCs w:val="36"/>
        </w:rPr>
        <w:t>2022 года</w:t>
      </w:r>
    </w:p>
    <w:p w14:paraId="2E0664CA" w14:textId="038EB5A7" w:rsidR="00ED7D48" w:rsidRPr="00974D4C" w:rsidRDefault="00ED7D48" w:rsidP="007D5477">
      <w:pPr>
        <w:widowControl w:val="0"/>
        <w:tabs>
          <w:tab w:val="left" w:pos="5954"/>
          <w:tab w:val="left" w:pos="6379"/>
        </w:tabs>
        <w:jc w:val="center"/>
        <w:rPr>
          <w:sz w:val="20"/>
          <w:szCs w:val="20"/>
        </w:rPr>
      </w:pPr>
    </w:p>
    <w:p w14:paraId="14DB67E4" w14:textId="77777777" w:rsidR="00A678EA" w:rsidRPr="00974D4C" w:rsidRDefault="00A678EA" w:rsidP="007D5477">
      <w:pPr>
        <w:widowControl w:val="0"/>
        <w:tabs>
          <w:tab w:val="left" w:pos="5954"/>
          <w:tab w:val="left" w:pos="6379"/>
        </w:tabs>
        <w:jc w:val="center"/>
        <w:rPr>
          <w:sz w:val="20"/>
          <w:szCs w:val="20"/>
        </w:rPr>
      </w:pPr>
    </w:p>
    <w:p w14:paraId="2A0EBEE8" w14:textId="332315F0" w:rsidR="004055DF" w:rsidRPr="00974D4C" w:rsidRDefault="004055DF" w:rsidP="007D5477">
      <w:pPr>
        <w:widowControl w:val="0"/>
        <w:tabs>
          <w:tab w:val="left" w:pos="5954"/>
          <w:tab w:val="left" w:pos="6379"/>
        </w:tabs>
        <w:ind w:right="-182"/>
        <w:jc w:val="center"/>
        <w:rPr>
          <w:sz w:val="26"/>
          <w:szCs w:val="26"/>
        </w:rPr>
      </w:pPr>
      <w:r w:rsidRPr="00974D4C">
        <w:rPr>
          <w:sz w:val="26"/>
          <w:szCs w:val="26"/>
        </w:rPr>
        <w:t>Показатели доходов городского бюджета по кодам видов доходов с детализацией на группы и подгруппы</w:t>
      </w:r>
    </w:p>
    <w:p w14:paraId="12BE83AE" w14:textId="77777777" w:rsidR="004055DF" w:rsidRPr="00974D4C" w:rsidRDefault="004055DF" w:rsidP="00A678EA">
      <w:pPr>
        <w:widowControl w:val="0"/>
        <w:tabs>
          <w:tab w:val="left" w:pos="5954"/>
          <w:tab w:val="left" w:pos="6379"/>
          <w:tab w:val="left" w:pos="8364"/>
        </w:tabs>
        <w:ind w:left="8222" w:right="-2"/>
        <w:rPr>
          <w:sz w:val="26"/>
          <w:szCs w:val="26"/>
        </w:rPr>
      </w:pPr>
      <w:r w:rsidRPr="00974D4C">
        <w:rPr>
          <w:sz w:val="26"/>
          <w:szCs w:val="26"/>
        </w:rPr>
        <w:t>Таблица 1</w:t>
      </w:r>
    </w:p>
    <w:p w14:paraId="31CE62EF" w14:textId="7DD1D4B8" w:rsidR="00F70131" w:rsidRDefault="00F70131" w:rsidP="00A678EA">
      <w:pPr>
        <w:widowControl w:val="0"/>
        <w:tabs>
          <w:tab w:val="left" w:pos="8080"/>
          <w:tab w:val="left" w:pos="8364"/>
        </w:tabs>
        <w:ind w:left="8222" w:right="-2"/>
        <w:rPr>
          <w:sz w:val="26"/>
          <w:szCs w:val="26"/>
        </w:rPr>
      </w:pPr>
      <w:r w:rsidRPr="00974D4C">
        <w:rPr>
          <w:sz w:val="26"/>
          <w:szCs w:val="26"/>
        </w:rPr>
        <w:t>тыс. рублей</w:t>
      </w:r>
    </w:p>
    <w:tbl>
      <w:tblPr>
        <w:tblW w:w="94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977"/>
        <w:gridCol w:w="1539"/>
        <w:gridCol w:w="1564"/>
        <w:gridCol w:w="1413"/>
      </w:tblGrid>
      <w:tr w:rsidR="00C46186" w:rsidRPr="00C46186" w14:paraId="472C736E" w14:textId="77777777" w:rsidTr="004405D8">
        <w:trPr>
          <w:trHeight w:val="665"/>
          <w:tblHeader/>
          <w:jc w:val="center"/>
        </w:trPr>
        <w:tc>
          <w:tcPr>
            <w:tcW w:w="1980" w:type="dxa"/>
            <w:vMerge w:val="restart"/>
            <w:shd w:val="clear" w:color="auto" w:fill="auto"/>
            <w:noWrap/>
            <w:vAlign w:val="center"/>
            <w:hideMark/>
          </w:tcPr>
          <w:p w14:paraId="18EBACFC" w14:textId="77777777" w:rsidR="00C46186" w:rsidRPr="00C46186" w:rsidRDefault="00C46186" w:rsidP="00B2180D">
            <w:pPr>
              <w:widowControl w:val="0"/>
              <w:ind w:left="-100" w:right="-110"/>
              <w:jc w:val="center"/>
            </w:pPr>
            <w:r w:rsidRPr="00C46186">
              <w:t>Код бюджетной</w:t>
            </w:r>
          </w:p>
          <w:p w14:paraId="2457FA98" w14:textId="77777777" w:rsidR="00C46186" w:rsidRPr="00C46186" w:rsidRDefault="00C46186" w:rsidP="00B2180D">
            <w:pPr>
              <w:widowControl w:val="0"/>
              <w:ind w:left="-100" w:right="-110"/>
              <w:jc w:val="center"/>
            </w:pPr>
            <w:r w:rsidRPr="00C46186">
              <w:t>классификации</w:t>
            </w:r>
          </w:p>
        </w:tc>
        <w:tc>
          <w:tcPr>
            <w:tcW w:w="2977" w:type="dxa"/>
            <w:vMerge w:val="restart"/>
            <w:shd w:val="clear" w:color="auto" w:fill="auto"/>
            <w:noWrap/>
            <w:vAlign w:val="center"/>
            <w:hideMark/>
          </w:tcPr>
          <w:p w14:paraId="5E3551CA" w14:textId="77777777" w:rsidR="00C46186" w:rsidRPr="00C46186" w:rsidRDefault="00C46186" w:rsidP="00B2180D">
            <w:pPr>
              <w:widowControl w:val="0"/>
              <w:jc w:val="center"/>
            </w:pPr>
            <w:r w:rsidRPr="00C46186">
              <w:t>Наименование</w:t>
            </w:r>
          </w:p>
          <w:p w14:paraId="3E8F918B" w14:textId="77777777" w:rsidR="00C46186" w:rsidRPr="00C46186" w:rsidRDefault="00C46186" w:rsidP="00B2180D">
            <w:pPr>
              <w:widowControl w:val="0"/>
              <w:jc w:val="center"/>
            </w:pPr>
            <w:r w:rsidRPr="00C46186">
              <w:t>доходов</w:t>
            </w:r>
          </w:p>
        </w:tc>
        <w:tc>
          <w:tcPr>
            <w:tcW w:w="3103" w:type="dxa"/>
            <w:gridSpan w:val="2"/>
            <w:shd w:val="clear" w:color="auto" w:fill="auto"/>
            <w:noWrap/>
            <w:vAlign w:val="center"/>
          </w:tcPr>
          <w:p w14:paraId="24CF4F33" w14:textId="77777777" w:rsidR="00C46186" w:rsidRPr="00C46186" w:rsidRDefault="00C46186" w:rsidP="00B2180D">
            <w:pPr>
              <w:widowControl w:val="0"/>
              <w:jc w:val="center"/>
            </w:pPr>
            <w:r w:rsidRPr="00C46186">
              <w:t>Плановые показатели на год,</w:t>
            </w:r>
          </w:p>
          <w:p w14:paraId="401E18DD" w14:textId="77777777" w:rsidR="00C46186" w:rsidRPr="00C46186" w:rsidRDefault="00C46186" w:rsidP="00B2180D">
            <w:pPr>
              <w:pStyle w:val="a4"/>
              <w:widowControl w:val="0"/>
              <w:jc w:val="center"/>
            </w:pPr>
            <w:r w:rsidRPr="00C46186">
              <w:t>утвержденные</w:t>
            </w:r>
          </w:p>
        </w:tc>
        <w:tc>
          <w:tcPr>
            <w:tcW w:w="1413" w:type="dxa"/>
            <w:shd w:val="clear" w:color="auto" w:fill="auto"/>
            <w:noWrap/>
            <w:vAlign w:val="center"/>
            <w:hideMark/>
          </w:tcPr>
          <w:p w14:paraId="5DACBF1C" w14:textId="77777777" w:rsidR="00C46186" w:rsidRPr="00C46186" w:rsidRDefault="00C46186" w:rsidP="00B2180D">
            <w:pPr>
              <w:widowControl w:val="0"/>
              <w:jc w:val="center"/>
            </w:pPr>
            <w:r w:rsidRPr="00C46186">
              <w:t>Исполнено</w:t>
            </w:r>
          </w:p>
        </w:tc>
      </w:tr>
      <w:tr w:rsidR="00C46186" w:rsidRPr="00C46186" w14:paraId="27B398A7" w14:textId="77777777" w:rsidTr="004405D8">
        <w:trPr>
          <w:trHeight w:val="1240"/>
          <w:tblHeader/>
          <w:jc w:val="center"/>
        </w:trPr>
        <w:tc>
          <w:tcPr>
            <w:tcW w:w="1980" w:type="dxa"/>
            <w:vMerge/>
            <w:vAlign w:val="center"/>
          </w:tcPr>
          <w:p w14:paraId="0F553022" w14:textId="77777777" w:rsidR="00C46186" w:rsidRPr="00C46186" w:rsidRDefault="00C46186" w:rsidP="00B2180D">
            <w:pPr>
              <w:widowControl w:val="0"/>
              <w:ind w:left="-100" w:right="-110"/>
              <w:jc w:val="right"/>
            </w:pPr>
          </w:p>
        </w:tc>
        <w:tc>
          <w:tcPr>
            <w:tcW w:w="2977" w:type="dxa"/>
            <w:vMerge/>
            <w:vAlign w:val="center"/>
          </w:tcPr>
          <w:p w14:paraId="522454C7" w14:textId="77777777" w:rsidR="00C46186" w:rsidRPr="00C46186" w:rsidRDefault="00C46186" w:rsidP="00B2180D">
            <w:pPr>
              <w:widowControl w:val="0"/>
              <w:jc w:val="both"/>
            </w:pPr>
          </w:p>
        </w:tc>
        <w:tc>
          <w:tcPr>
            <w:tcW w:w="1539" w:type="dxa"/>
            <w:vAlign w:val="center"/>
          </w:tcPr>
          <w:p w14:paraId="56D53A9F" w14:textId="77777777" w:rsidR="00C46186" w:rsidRPr="00C46186" w:rsidRDefault="00C46186" w:rsidP="00B2180D">
            <w:pPr>
              <w:widowControl w:val="0"/>
              <w:ind w:left="-107" w:right="-113"/>
              <w:jc w:val="center"/>
            </w:pPr>
            <w:r w:rsidRPr="00C46186">
              <w:t>решением Череповецкой городской Думы о городском бюджете</w:t>
            </w:r>
          </w:p>
        </w:tc>
        <w:tc>
          <w:tcPr>
            <w:tcW w:w="1564" w:type="dxa"/>
            <w:vAlign w:val="center"/>
          </w:tcPr>
          <w:p w14:paraId="4D36C7EB" w14:textId="77777777" w:rsidR="00C46186" w:rsidRPr="00C46186" w:rsidRDefault="00C46186" w:rsidP="00B2180D">
            <w:pPr>
              <w:pStyle w:val="a4"/>
              <w:widowControl w:val="0"/>
              <w:jc w:val="center"/>
            </w:pPr>
            <w:r w:rsidRPr="00C46186">
              <w:t>с учетом особенностей</w:t>
            </w:r>
          </w:p>
        </w:tc>
        <w:tc>
          <w:tcPr>
            <w:tcW w:w="1413" w:type="dxa"/>
            <w:vAlign w:val="center"/>
          </w:tcPr>
          <w:p w14:paraId="49A05A43" w14:textId="77777777" w:rsidR="00C46186" w:rsidRPr="00C46186" w:rsidRDefault="00C46186" w:rsidP="00B2180D">
            <w:pPr>
              <w:widowControl w:val="0"/>
              <w:jc w:val="right"/>
            </w:pPr>
          </w:p>
        </w:tc>
      </w:tr>
      <w:tr w:rsidR="00C46186" w:rsidRPr="00C46186" w14:paraId="2908FBA5" w14:textId="77777777" w:rsidTr="004405D8">
        <w:trPr>
          <w:trHeight w:val="862"/>
          <w:jc w:val="center"/>
        </w:trPr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2FF4101E" w14:textId="77777777" w:rsidR="00C46186" w:rsidRPr="00C46186" w:rsidRDefault="00C46186" w:rsidP="00B2180D">
            <w:pPr>
              <w:widowControl w:val="0"/>
              <w:ind w:left="-100" w:right="-110"/>
              <w:jc w:val="center"/>
            </w:pPr>
            <w:r w:rsidRPr="00C46186">
              <w:t>1 00 00000 00 0000 000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14:paraId="411B1362" w14:textId="77777777" w:rsidR="00C46186" w:rsidRPr="00C46186" w:rsidRDefault="00C46186" w:rsidP="00B2180D">
            <w:pPr>
              <w:widowControl w:val="0"/>
              <w:jc w:val="both"/>
              <w:rPr>
                <w:bCs/>
              </w:rPr>
            </w:pPr>
            <w:r w:rsidRPr="00C46186">
              <w:rPr>
                <w:bCs/>
              </w:rPr>
              <w:t xml:space="preserve">НАЛОГОВЫЕ И НЕНАЛОГОВЫЕ </w:t>
            </w:r>
          </w:p>
          <w:p w14:paraId="46C37131" w14:textId="77777777" w:rsidR="00C46186" w:rsidRPr="00C46186" w:rsidRDefault="00C46186" w:rsidP="00B2180D">
            <w:pPr>
              <w:widowControl w:val="0"/>
              <w:jc w:val="both"/>
              <w:rPr>
                <w:bCs/>
              </w:rPr>
            </w:pPr>
            <w:r w:rsidRPr="00C46186">
              <w:rPr>
                <w:bCs/>
              </w:rPr>
              <w:t>ДОХОДЫ</w:t>
            </w:r>
          </w:p>
        </w:tc>
        <w:tc>
          <w:tcPr>
            <w:tcW w:w="1539" w:type="dxa"/>
            <w:shd w:val="clear" w:color="auto" w:fill="auto"/>
            <w:noWrap/>
            <w:vAlign w:val="center"/>
          </w:tcPr>
          <w:p w14:paraId="52DA2F6E" w14:textId="77777777" w:rsidR="00C46186" w:rsidRPr="00C46186" w:rsidRDefault="00C46186" w:rsidP="00B2180D">
            <w:pPr>
              <w:widowControl w:val="0"/>
              <w:jc w:val="right"/>
              <w:rPr>
                <w:bCs/>
              </w:rPr>
            </w:pPr>
            <w:r w:rsidRPr="00C46186">
              <w:rPr>
                <w:bCs/>
              </w:rPr>
              <w:t>4 082 354,8</w:t>
            </w:r>
          </w:p>
        </w:tc>
        <w:tc>
          <w:tcPr>
            <w:tcW w:w="1564" w:type="dxa"/>
            <w:vAlign w:val="center"/>
          </w:tcPr>
          <w:p w14:paraId="175A6582" w14:textId="77777777" w:rsidR="00C46186" w:rsidRPr="00C46186" w:rsidRDefault="00C46186" w:rsidP="00B2180D">
            <w:pPr>
              <w:widowControl w:val="0"/>
              <w:jc w:val="right"/>
              <w:rPr>
                <w:bCs/>
              </w:rPr>
            </w:pPr>
            <w:r w:rsidRPr="00C46186">
              <w:rPr>
                <w:bCs/>
              </w:rPr>
              <w:t>4 082 354,8</w:t>
            </w:r>
          </w:p>
        </w:tc>
        <w:tc>
          <w:tcPr>
            <w:tcW w:w="1413" w:type="dxa"/>
            <w:shd w:val="clear" w:color="auto" w:fill="auto"/>
            <w:noWrap/>
            <w:vAlign w:val="center"/>
          </w:tcPr>
          <w:p w14:paraId="01F4D7D7" w14:textId="77777777" w:rsidR="00C46186" w:rsidRPr="00C46186" w:rsidRDefault="00C46186" w:rsidP="00B2180D">
            <w:pPr>
              <w:widowControl w:val="0"/>
              <w:jc w:val="right"/>
              <w:rPr>
                <w:bCs/>
              </w:rPr>
            </w:pPr>
            <w:r w:rsidRPr="00C46186">
              <w:rPr>
                <w:bCs/>
              </w:rPr>
              <w:t xml:space="preserve">2 089 727,6 </w:t>
            </w:r>
          </w:p>
        </w:tc>
      </w:tr>
      <w:tr w:rsidR="00C46186" w:rsidRPr="00C46186" w14:paraId="6B836C86" w14:textId="77777777" w:rsidTr="004405D8">
        <w:trPr>
          <w:trHeight w:val="421"/>
          <w:jc w:val="center"/>
        </w:trPr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58AAA6AF" w14:textId="77777777" w:rsidR="00C46186" w:rsidRPr="00C46186" w:rsidRDefault="00C46186" w:rsidP="00B2180D">
            <w:pPr>
              <w:widowControl w:val="0"/>
              <w:ind w:left="-100" w:right="-110"/>
              <w:jc w:val="center"/>
            </w:pP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14:paraId="25C96BD5" w14:textId="77777777" w:rsidR="00C46186" w:rsidRPr="00C46186" w:rsidRDefault="00C46186" w:rsidP="00B2180D">
            <w:pPr>
              <w:widowControl w:val="0"/>
              <w:jc w:val="both"/>
              <w:rPr>
                <w:bCs/>
              </w:rPr>
            </w:pPr>
            <w:r w:rsidRPr="00C46186">
              <w:rPr>
                <w:bCs/>
              </w:rPr>
              <w:t>Налоговые доходы</w:t>
            </w:r>
          </w:p>
        </w:tc>
        <w:tc>
          <w:tcPr>
            <w:tcW w:w="1539" w:type="dxa"/>
            <w:shd w:val="clear" w:color="auto" w:fill="auto"/>
            <w:noWrap/>
            <w:vAlign w:val="center"/>
          </w:tcPr>
          <w:p w14:paraId="3B3A7F34" w14:textId="77777777" w:rsidR="00C46186" w:rsidRPr="00C46186" w:rsidRDefault="00C46186" w:rsidP="00B2180D">
            <w:pPr>
              <w:widowControl w:val="0"/>
              <w:jc w:val="right"/>
              <w:rPr>
                <w:bCs/>
              </w:rPr>
            </w:pPr>
            <w:r w:rsidRPr="00C46186">
              <w:rPr>
                <w:bCs/>
              </w:rPr>
              <w:t>3 441 879,9</w:t>
            </w:r>
          </w:p>
        </w:tc>
        <w:tc>
          <w:tcPr>
            <w:tcW w:w="1564" w:type="dxa"/>
            <w:vAlign w:val="center"/>
          </w:tcPr>
          <w:p w14:paraId="4E2EC9E7" w14:textId="77777777" w:rsidR="00C46186" w:rsidRPr="00C46186" w:rsidRDefault="00C46186" w:rsidP="00B2180D">
            <w:pPr>
              <w:widowControl w:val="0"/>
              <w:jc w:val="right"/>
              <w:rPr>
                <w:bCs/>
              </w:rPr>
            </w:pPr>
            <w:r w:rsidRPr="00C46186">
              <w:rPr>
                <w:bCs/>
              </w:rPr>
              <w:t>3 441 879,9</w:t>
            </w:r>
          </w:p>
        </w:tc>
        <w:tc>
          <w:tcPr>
            <w:tcW w:w="1413" w:type="dxa"/>
            <w:shd w:val="clear" w:color="auto" w:fill="auto"/>
            <w:noWrap/>
            <w:vAlign w:val="center"/>
          </w:tcPr>
          <w:p w14:paraId="74047EDA" w14:textId="77777777" w:rsidR="00C46186" w:rsidRPr="00C46186" w:rsidRDefault="00C46186" w:rsidP="00B2180D">
            <w:pPr>
              <w:widowControl w:val="0"/>
              <w:jc w:val="right"/>
              <w:rPr>
                <w:bCs/>
              </w:rPr>
            </w:pPr>
            <w:r w:rsidRPr="00C46186">
              <w:rPr>
                <w:bCs/>
              </w:rPr>
              <w:t>1 664 511,0</w:t>
            </w:r>
          </w:p>
        </w:tc>
      </w:tr>
      <w:tr w:rsidR="00C46186" w:rsidRPr="00C46186" w14:paraId="00F28E5A" w14:textId="77777777" w:rsidTr="004405D8">
        <w:trPr>
          <w:trHeight w:val="697"/>
          <w:jc w:val="center"/>
        </w:trPr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2BE75049" w14:textId="77777777" w:rsidR="00C46186" w:rsidRPr="00C46186" w:rsidRDefault="00C46186" w:rsidP="00B2180D">
            <w:pPr>
              <w:widowControl w:val="0"/>
              <w:ind w:left="-100" w:right="-110"/>
              <w:jc w:val="center"/>
            </w:pPr>
            <w:r w:rsidRPr="00C46186">
              <w:t>1 01 00000 00 0000 000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14:paraId="63FFC0E2" w14:textId="77777777" w:rsidR="00C46186" w:rsidRPr="00C46186" w:rsidRDefault="00C46186" w:rsidP="00B2180D">
            <w:pPr>
              <w:widowControl w:val="0"/>
              <w:jc w:val="both"/>
            </w:pPr>
            <w:r w:rsidRPr="00C46186">
              <w:t>Налоги на прибыль, доходы</w:t>
            </w:r>
          </w:p>
        </w:tc>
        <w:tc>
          <w:tcPr>
            <w:tcW w:w="1539" w:type="dxa"/>
            <w:shd w:val="clear" w:color="auto" w:fill="auto"/>
            <w:noWrap/>
            <w:vAlign w:val="center"/>
          </w:tcPr>
          <w:p w14:paraId="65977910" w14:textId="77777777" w:rsidR="00C46186" w:rsidRPr="00C46186" w:rsidRDefault="00C46186" w:rsidP="00B2180D">
            <w:pPr>
              <w:widowControl w:val="0"/>
              <w:jc w:val="right"/>
            </w:pPr>
            <w:r w:rsidRPr="00C46186">
              <w:t>2 140 518,2</w:t>
            </w:r>
          </w:p>
        </w:tc>
        <w:tc>
          <w:tcPr>
            <w:tcW w:w="1564" w:type="dxa"/>
            <w:vAlign w:val="center"/>
          </w:tcPr>
          <w:p w14:paraId="7F0C4847" w14:textId="77777777" w:rsidR="00C46186" w:rsidRPr="00C46186" w:rsidRDefault="00C46186" w:rsidP="00B2180D">
            <w:pPr>
              <w:widowControl w:val="0"/>
              <w:jc w:val="right"/>
            </w:pPr>
            <w:r w:rsidRPr="00C46186">
              <w:t>2 140 518,2</w:t>
            </w:r>
          </w:p>
        </w:tc>
        <w:tc>
          <w:tcPr>
            <w:tcW w:w="1413" w:type="dxa"/>
            <w:shd w:val="clear" w:color="auto" w:fill="auto"/>
            <w:noWrap/>
            <w:vAlign w:val="center"/>
          </w:tcPr>
          <w:p w14:paraId="153DDA76" w14:textId="77777777" w:rsidR="00C46186" w:rsidRPr="00C46186" w:rsidRDefault="00C46186" w:rsidP="00B2180D">
            <w:pPr>
              <w:widowControl w:val="0"/>
              <w:jc w:val="right"/>
            </w:pPr>
            <w:r w:rsidRPr="00C46186">
              <w:t>1 093 825,9</w:t>
            </w:r>
          </w:p>
        </w:tc>
      </w:tr>
      <w:tr w:rsidR="00C46186" w:rsidRPr="00C46186" w14:paraId="167B87EA" w14:textId="77777777" w:rsidTr="004405D8">
        <w:trPr>
          <w:trHeight w:val="1542"/>
          <w:jc w:val="center"/>
        </w:trPr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744BCFFC" w14:textId="77777777" w:rsidR="00C46186" w:rsidRPr="00C46186" w:rsidRDefault="00C46186" w:rsidP="00B2180D">
            <w:pPr>
              <w:widowControl w:val="0"/>
              <w:ind w:left="-100" w:right="-110"/>
              <w:jc w:val="center"/>
            </w:pPr>
            <w:r w:rsidRPr="00C46186">
              <w:t>1 03 00000 00 0000 000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B76E6B8" w14:textId="77777777" w:rsidR="00C46186" w:rsidRPr="00C46186" w:rsidRDefault="00C46186" w:rsidP="00B2180D">
            <w:pPr>
              <w:widowControl w:val="0"/>
              <w:jc w:val="both"/>
            </w:pPr>
            <w:r w:rsidRPr="00C46186"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539" w:type="dxa"/>
            <w:shd w:val="clear" w:color="auto" w:fill="auto"/>
            <w:noWrap/>
            <w:vAlign w:val="center"/>
          </w:tcPr>
          <w:p w14:paraId="3B7DDCB6" w14:textId="77777777" w:rsidR="00C46186" w:rsidRPr="00C46186" w:rsidRDefault="00C46186" w:rsidP="00B2180D">
            <w:pPr>
              <w:widowControl w:val="0"/>
              <w:jc w:val="right"/>
            </w:pPr>
            <w:r w:rsidRPr="00C46186">
              <w:t>6 408,0</w:t>
            </w:r>
          </w:p>
        </w:tc>
        <w:tc>
          <w:tcPr>
            <w:tcW w:w="1564" w:type="dxa"/>
            <w:vAlign w:val="center"/>
          </w:tcPr>
          <w:p w14:paraId="668910F9" w14:textId="77777777" w:rsidR="00C46186" w:rsidRPr="00C46186" w:rsidRDefault="00C46186" w:rsidP="00B2180D">
            <w:pPr>
              <w:widowControl w:val="0"/>
              <w:jc w:val="right"/>
            </w:pPr>
            <w:r w:rsidRPr="00C46186">
              <w:t>6 408,0</w:t>
            </w:r>
          </w:p>
        </w:tc>
        <w:tc>
          <w:tcPr>
            <w:tcW w:w="1413" w:type="dxa"/>
            <w:shd w:val="clear" w:color="auto" w:fill="auto"/>
            <w:noWrap/>
            <w:vAlign w:val="center"/>
          </w:tcPr>
          <w:p w14:paraId="335D1F03" w14:textId="77777777" w:rsidR="00C46186" w:rsidRPr="00C46186" w:rsidRDefault="00C46186" w:rsidP="00B2180D">
            <w:pPr>
              <w:widowControl w:val="0"/>
              <w:jc w:val="right"/>
            </w:pPr>
            <w:r w:rsidRPr="00C46186">
              <w:t>3 668,5</w:t>
            </w:r>
          </w:p>
        </w:tc>
      </w:tr>
      <w:tr w:rsidR="00C46186" w:rsidRPr="00C46186" w14:paraId="3FCF25F6" w14:textId="77777777" w:rsidTr="004405D8">
        <w:trPr>
          <w:trHeight w:val="697"/>
          <w:jc w:val="center"/>
        </w:trPr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1C19DCF9" w14:textId="77777777" w:rsidR="00C46186" w:rsidRPr="00C46186" w:rsidRDefault="00C46186" w:rsidP="00B2180D">
            <w:pPr>
              <w:widowControl w:val="0"/>
              <w:ind w:left="-100" w:right="-110"/>
              <w:jc w:val="center"/>
            </w:pPr>
            <w:r w:rsidRPr="00C46186">
              <w:t>1 05 00000 00 0000 000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14:paraId="273F0271" w14:textId="77777777" w:rsidR="00C46186" w:rsidRPr="00C46186" w:rsidRDefault="00C46186" w:rsidP="00B2180D">
            <w:pPr>
              <w:widowControl w:val="0"/>
              <w:jc w:val="both"/>
            </w:pPr>
            <w:r w:rsidRPr="00C46186">
              <w:t>Налоги на совокупный доход</w:t>
            </w:r>
          </w:p>
        </w:tc>
        <w:tc>
          <w:tcPr>
            <w:tcW w:w="1539" w:type="dxa"/>
            <w:shd w:val="clear" w:color="auto" w:fill="auto"/>
            <w:noWrap/>
            <w:vAlign w:val="center"/>
          </w:tcPr>
          <w:p w14:paraId="374D758E" w14:textId="77777777" w:rsidR="00C46186" w:rsidRPr="00C46186" w:rsidRDefault="00C46186" w:rsidP="00B2180D">
            <w:pPr>
              <w:widowControl w:val="0"/>
              <w:jc w:val="right"/>
            </w:pPr>
            <w:r w:rsidRPr="00C46186">
              <w:t>445 689,3</w:t>
            </w:r>
          </w:p>
        </w:tc>
        <w:tc>
          <w:tcPr>
            <w:tcW w:w="1564" w:type="dxa"/>
            <w:vAlign w:val="center"/>
          </w:tcPr>
          <w:p w14:paraId="31A38D85" w14:textId="77777777" w:rsidR="00C46186" w:rsidRPr="00C46186" w:rsidRDefault="00C46186" w:rsidP="00B2180D">
            <w:pPr>
              <w:widowControl w:val="0"/>
              <w:jc w:val="right"/>
            </w:pPr>
            <w:r w:rsidRPr="00C46186">
              <w:t>445 689,3</w:t>
            </w:r>
          </w:p>
        </w:tc>
        <w:tc>
          <w:tcPr>
            <w:tcW w:w="1413" w:type="dxa"/>
            <w:shd w:val="clear" w:color="auto" w:fill="auto"/>
            <w:noWrap/>
            <w:vAlign w:val="center"/>
          </w:tcPr>
          <w:p w14:paraId="6A790559" w14:textId="77777777" w:rsidR="00C46186" w:rsidRPr="00C46186" w:rsidRDefault="00C46186" w:rsidP="00B2180D">
            <w:pPr>
              <w:widowControl w:val="0"/>
              <w:jc w:val="right"/>
            </w:pPr>
            <w:r w:rsidRPr="00C46186">
              <w:t>317 180,3</w:t>
            </w:r>
          </w:p>
        </w:tc>
      </w:tr>
      <w:tr w:rsidR="00C46186" w:rsidRPr="00C46186" w14:paraId="56CE588D" w14:textId="77777777" w:rsidTr="004405D8">
        <w:trPr>
          <w:trHeight w:val="563"/>
          <w:jc w:val="center"/>
        </w:trPr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08F02729" w14:textId="77777777" w:rsidR="00C46186" w:rsidRPr="00C46186" w:rsidRDefault="00C46186" w:rsidP="00B2180D">
            <w:pPr>
              <w:widowControl w:val="0"/>
              <w:ind w:left="-100" w:right="-110"/>
              <w:jc w:val="center"/>
            </w:pPr>
            <w:r w:rsidRPr="00C46186">
              <w:t>1 06 00000 00 0000 000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14:paraId="001B0CBE" w14:textId="77777777" w:rsidR="00C46186" w:rsidRPr="00C46186" w:rsidRDefault="00C46186" w:rsidP="00B2180D">
            <w:pPr>
              <w:widowControl w:val="0"/>
              <w:jc w:val="both"/>
            </w:pPr>
            <w:r w:rsidRPr="00C46186">
              <w:t>Налоги на имущество</w:t>
            </w:r>
          </w:p>
        </w:tc>
        <w:tc>
          <w:tcPr>
            <w:tcW w:w="1539" w:type="dxa"/>
            <w:shd w:val="clear" w:color="auto" w:fill="auto"/>
            <w:noWrap/>
            <w:vAlign w:val="center"/>
          </w:tcPr>
          <w:p w14:paraId="28C47505" w14:textId="77777777" w:rsidR="00C46186" w:rsidRPr="00C46186" w:rsidRDefault="00C46186" w:rsidP="00B2180D">
            <w:pPr>
              <w:widowControl w:val="0"/>
              <w:jc w:val="right"/>
            </w:pPr>
            <w:r w:rsidRPr="00C46186">
              <w:t>791 964,0</w:t>
            </w:r>
          </w:p>
        </w:tc>
        <w:tc>
          <w:tcPr>
            <w:tcW w:w="1564" w:type="dxa"/>
            <w:vAlign w:val="center"/>
          </w:tcPr>
          <w:p w14:paraId="13CA09CD" w14:textId="77777777" w:rsidR="00C46186" w:rsidRPr="00C46186" w:rsidRDefault="00C46186" w:rsidP="00B2180D">
            <w:pPr>
              <w:widowControl w:val="0"/>
              <w:jc w:val="right"/>
            </w:pPr>
            <w:r w:rsidRPr="00C46186">
              <w:t>791 964,0</w:t>
            </w:r>
          </w:p>
        </w:tc>
        <w:tc>
          <w:tcPr>
            <w:tcW w:w="1413" w:type="dxa"/>
            <w:shd w:val="clear" w:color="auto" w:fill="auto"/>
            <w:noWrap/>
            <w:vAlign w:val="center"/>
          </w:tcPr>
          <w:p w14:paraId="48E6BC30" w14:textId="77777777" w:rsidR="00C46186" w:rsidRPr="00C46186" w:rsidRDefault="00C46186" w:rsidP="00B2180D">
            <w:pPr>
              <w:widowControl w:val="0"/>
              <w:jc w:val="right"/>
            </w:pPr>
            <w:r w:rsidRPr="00C46186">
              <w:t>221 865,3</w:t>
            </w:r>
          </w:p>
        </w:tc>
      </w:tr>
      <w:tr w:rsidR="00C46186" w:rsidRPr="00C46186" w14:paraId="652700CE" w14:textId="77777777" w:rsidTr="004405D8">
        <w:trPr>
          <w:trHeight w:val="571"/>
          <w:jc w:val="center"/>
        </w:trPr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4527EE44" w14:textId="77777777" w:rsidR="00C46186" w:rsidRPr="00C46186" w:rsidRDefault="00C46186" w:rsidP="00B2180D">
            <w:pPr>
              <w:widowControl w:val="0"/>
              <w:ind w:left="-100" w:right="-110"/>
              <w:jc w:val="center"/>
            </w:pPr>
            <w:r w:rsidRPr="00C46186">
              <w:t>1 08 00000 00 0000 000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14:paraId="27EC86C3" w14:textId="77777777" w:rsidR="00C46186" w:rsidRPr="00C46186" w:rsidRDefault="00C46186" w:rsidP="00B2180D">
            <w:pPr>
              <w:widowControl w:val="0"/>
              <w:jc w:val="both"/>
            </w:pPr>
            <w:r w:rsidRPr="00C46186">
              <w:t>Государственная пошлина</w:t>
            </w:r>
          </w:p>
        </w:tc>
        <w:tc>
          <w:tcPr>
            <w:tcW w:w="1539" w:type="dxa"/>
            <w:shd w:val="clear" w:color="auto" w:fill="auto"/>
            <w:noWrap/>
            <w:vAlign w:val="center"/>
          </w:tcPr>
          <w:p w14:paraId="37FABB6F" w14:textId="77777777" w:rsidR="00C46186" w:rsidRPr="00C46186" w:rsidRDefault="00C46186" w:rsidP="00B2180D">
            <w:pPr>
              <w:widowControl w:val="0"/>
              <w:jc w:val="right"/>
            </w:pPr>
            <w:r w:rsidRPr="00C46186">
              <w:t>57 300,4</w:t>
            </w:r>
          </w:p>
        </w:tc>
        <w:tc>
          <w:tcPr>
            <w:tcW w:w="1564" w:type="dxa"/>
            <w:vAlign w:val="center"/>
          </w:tcPr>
          <w:p w14:paraId="28F56DF0" w14:textId="77777777" w:rsidR="00C46186" w:rsidRPr="00C46186" w:rsidRDefault="00C46186" w:rsidP="00B2180D">
            <w:pPr>
              <w:widowControl w:val="0"/>
              <w:jc w:val="right"/>
            </w:pPr>
            <w:r w:rsidRPr="00C46186">
              <w:t>57 300,4</w:t>
            </w:r>
          </w:p>
        </w:tc>
        <w:tc>
          <w:tcPr>
            <w:tcW w:w="1413" w:type="dxa"/>
            <w:shd w:val="clear" w:color="auto" w:fill="auto"/>
            <w:noWrap/>
            <w:vAlign w:val="center"/>
          </w:tcPr>
          <w:p w14:paraId="6A875724" w14:textId="77777777" w:rsidR="00C46186" w:rsidRPr="00C46186" w:rsidRDefault="00C46186" w:rsidP="00B2180D">
            <w:pPr>
              <w:widowControl w:val="0"/>
              <w:jc w:val="right"/>
            </w:pPr>
            <w:r w:rsidRPr="00C46186">
              <w:t>27 969,6</w:t>
            </w:r>
          </w:p>
        </w:tc>
      </w:tr>
      <w:tr w:rsidR="00C46186" w:rsidRPr="00C46186" w14:paraId="1FDB901B" w14:textId="77777777" w:rsidTr="004405D8">
        <w:trPr>
          <w:trHeight w:val="1401"/>
          <w:jc w:val="center"/>
        </w:trPr>
        <w:tc>
          <w:tcPr>
            <w:tcW w:w="1980" w:type="dxa"/>
            <w:shd w:val="clear" w:color="auto" w:fill="auto"/>
            <w:noWrap/>
            <w:vAlign w:val="center"/>
          </w:tcPr>
          <w:p w14:paraId="2456BAED" w14:textId="77777777" w:rsidR="00C46186" w:rsidRPr="00C46186" w:rsidRDefault="00C46186" w:rsidP="00B2180D">
            <w:pPr>
              <w:widowControl w:val="0"/>
              <w:ind w:left="-100" w:right="-110"/>
              <w:jc w:val="center"/>
            </w:pPr>
            <w:r w:rsidRPr="00C46186">
              <w:t>1 08 00000 00 0000 000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2E4DD2A4" w14:textId="77777777" w:rsidR="00C46186" w:rsidRPr="00C46186" w:rsidRDefault="00C46186" w:rsidP="00B2180D">
            <w:pPr>
              <w:widowControl w:val="0"/>
              <w:ind w:right="5"/>
              <w:jc w:val="both"/>
            </w:pPr>
            <w:r w:rsidRPr="00C46186">
              <w:t>Задолженность и перерасчеты по отмененным налогам, сборам и иным обязательным платежам</w:t>
            </w:r>
          </w:p>
        </w:tc>
        <w:tc>
          <w:tcPr>
            <w:tcW w:w="1539" w:type="dxa"/>
            <w:shd w:val="clear" w:color="auto" w:fill="auto"/>
            <w:noWrap/>
            <w:vAlign w:val="center"/>
          </w:tcPr>
          <w:p w14:paraId="7A96AE6C" w14:textId="77777777" w:rsidR="00C46186" w:rsidRPr="00C46186" w:rsidRDefault="00C46186" w:rsidP="00B2180D">
            <w:pPr>
              <w:widowControl w:val="0"/>
              <w:jc w:val="right"/>
              <w:rPr>
                <w:bCs/>
              </w:rPr>
            </w:pPr>
            <w:r w:rsidRPr="00C46186">
              <w:rPr>
                <w:bCs/>
              </w:rPr>
              <w:t>0,0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1AE6511" w14:textId="77777777" w:rsidR="00C46186" w:rsidRPr="00C46186" w:rsidRDefault="00C46186" w:rsidP="00B2180D">
            <w:pPr>
              <w:widowControl w:val="0"/>
              <w:jc w:val="right"/>
              <w:rPr>
                <w:bCs/>
              </w:rPr>
            </w:pPr>
            <w:r w:rsidRPr="00C46186">
              <w:rPr>
                <w:bCs/>
              </w:rPr>
              <w:t>0,0</w:t>
            </w:r>
          </w:p>
        </w:tc>
        <w:tc>
          <w:tcPr>
            <w:tcW w:w="1413" w:type="dxa"/>
            <w:shd w:val="clear" w:color="auto" w:fill="auto"/>
            <w:noWrap/>
            <w:vAlign w:val="center"/>
          </w:tcPr>
          <w:p w14:paraId="1A67EC29" w14:textId="77777777" w:rsidR="00C46186" w:rsidRPr="00C46186" w:rsidRDefault="00C46186" w:rsidP="00B2180D">
            <w:pPr>
              <w:widowControl w:val="0"/>
              <w:jc w:val="right"/>
              <w:rPr>
                <w:bCs/>
              </w:rPr>
            </w:pPr>
            <w:r w:rsidRPr="00C46186">
              <w:rPr>
                <w:bCs/>
              </w:rPr>
              <w:t>1,4</w:t>
            </w:r>
          </w:p>
        </w:tc>
      </w:tr>
      <w:tr w:rsidR="00C46186" w:rsidRPr="00C46186" w14:paraId="41BCFCC7" w14:textId="77777777" w:rsidTr="004405D8">
        <w:trPr>
          <w:trHeight w:val="20"/>
          <w:jc w:val="center"/>
        </w:trPr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4534108F" w14:textId="77777777" w:rsidR="00C46186" w:rsidRPr="00C46186" w:rsidRDefault="00C46186" w:rsidP="00B2180D">
            <w:pPr>
              <w:widowControl w:val="0"/>
              <w:ind w:left="-100" w:right="-110"/>
              <w:jc w:val="center"/>
            </w:pP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14:paraId="796C12FD" w14:textId="77777777" w:rsidR="00C46186" w:rsidRPr="00C46186" w:rsidRDefault="00C46186" w:rsidP="00B2180D">
            <w:pPr>
              <w:widowControl w:val="0"/>
              <w:jc w:val="both"/>
              <w:rPr>
                <w:bCs/>
              </w:rPr>
            </w:pPr>
            <w:r w:rsidRPr="00C46186">
              <w:rPr>
                <w:bCs/>
              </w:rPr>
              <w:t>Неналоговые доходы</w:t>
            </w:r>
          </w:p>
        </w:tc>
        <w:tc>
          <w:tcPr>
            <w:tcW w:w="1539" w:type="dxa"/>
            <w:shd w:val="clear" w:color="auto" w:fill="auto"/>
            <w:noWrap/>
            <w:vAlign w:val="center"/>
          </w:tcPr>
          <w:p w14:paraId="42217A55" w14:textId="77777777" w:rsidR="00C46186" w:rsidRPr="00C46186" w:rsidRDefault="00C46186" w:rsidP="00B2180D">
            <w:pPr>
              <w:widowControl w:val="0"/>
              <w:jc w:val="right"/>
              <w:rPr>
                <w:bCs/>
              </w:rPr>
            </w:pPr>
            <w:r w:rsidRPr="00C46186">
              <w:rPr>
                <w:bCs/>
              </w:rPr>
              <w:t>640 474,9</w:t>
            </w:r>
          </w:p>
        </w:tc>
        <w:tc>
          <w:tcPr>
            <w:tcW w:w="1564" w:type="dxa"/>
            <w:vAlign w:val="center"/>
          </w:tcPr>
          <w:p w14:paraId="195EE3A0" w14:textId="77777777" w:rsidR="00C46186" w:rsidRPr="00C46186" w:rsidRDefault="00C46186" w:rsidP="00B2180D">
            <w:pPr>
              <w:widowControl w:val="0"/>
              <w:jc w:val="right"/>
              <w:rPr>
                <w:bCs/>
              </w:rPr>
            </w:pPr>
            <w:r w:rsidRPr="00C46186">
              <w:rPr>
                <w:bCs/>
              </w:rPr>
              <w:t>640 474,9</w:t>
            </w:r>
          </w:p>
        </w:tc>
        <w:tc>
          <w:tcPr>
            <w:tcW w:w="1413" w:type="dxa"/>
            <w:shd w:val="clear" w:color="auto" w:fill="auto"/>
            <w:noWrap/>
            <w:vAlign w:val="center"/>
          </w:tcPr>
          <w:p w14:paraId="684F354F" w14:textId="77777777" w:rsidR="00C46186" w:rsidRPr="00C46186" w:rsidRDefault="00C46186" w:rsidP="00B2180D">
            <w:pPr>
              <w:widowControl w:val="0"/>
              <w:jc w:val="right"/>
              <w:rPr>
                <w:bCs/>
              </w:rPr>
            </w:pPr>
            <w:r w:rsidRPr="00C46186">
              <w:rPr>
                <w:bCs/>
              </w:rPr>
              <w:t>425 216,6</w:t>
            </w:r>
          </w:p>
        </w:tc>
      </w:tr>
      <w:tr w:rsidR="00C46186" w:rsidRPr="00C46186" w14:paraId="0AEE29AD" w14:textId="77777777" w:rsidTr="004405D8">
        <w:trPr>
          <w:trHeight w:val="20"/>
          <w:jc w:val="center"/>
        </w:trPr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0A3A3969" w14:textId="77777777" w:rsidR="00C46186" w:rsidRPr="00C46186" w:rsidRDefault="00C46186" w:rsidP="00B2180D">
            <w:pPr>
              <w:widowControl w:val="0"/>
              <w:ind w:left="-100" w:right="-110"/>
              <w:jc w:val="center"/>
            </w:pPr>
            <w:r w:rsidRPr="00C46186">
              <w:t>1 11 00000 00 0000 000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14:paraId="76B91FD2" w14:textId="77777777" w:rsidR="00C46186" w:rsidRPr="00C46186" w:rsidRDefault="00C46186" w:rsidP="00B2180D">
            <w:pPr>
              <w:widowControl w:val="0"/>
              <w:jc w:val="both"/>
            </w:pPr>
            <w:r w:rsidRPr="00C46186"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39" w:type="dxa"/>
            <w:shd w:val="clear" w:color="auto" w:fill="auto"/>
            <w:noWrap/>
            <w:vAlign w:val="center"/>
          </w:tcPr>
          <w:p w14:paraId="3706C1B6" w14:textId="77777777" w:rsidR="00C46186" w:rsidRPr="00C46186" w:rsidRDefault="00C46186" w:rsidP="00B2180D">
            <w:pPr>
              <w:widowControl w:val="0"/>
              <w:jc w:val="right"/>
            </w:pPr>
            <w:r w:rsidRPr="00C46186">
              <w:t>350 681,5</w:t>
            </w:r>
          </w:p>
        </w:tc>
        <w:tc>
          <w:tcPr>
            <w:tcW w:w="1564" w:type="dxa"/>
            <w:vAlign w:val="center"/>
          </w:tcPr>
          <w:p w14:paraId="194237DD" w14:textId="77777777" w:rsidR="00C46186" w:rsidRPr="00C46186" w:rsidRDefault="00C46186" w:rsidP="00B2180D">
            <w:pPr>
              <w:widowControl w:val="0"/>
              <w:jc w:val="right"/>
            </w:pPr>
            <w:r w:rsidRPr="00C46186">
              <w:t>350 681,5</w:t>
            </w:r>
          </w:p>
        </w:tc>
        <w:tc>
          <w:tcPr>
            <w:tcW w:w="1413" w:type="dxa"/>
            <w:shd w:val="clear" w:color="auto" w:fill="auto"/>
            <w:noWrap/>
            <w:vAlign w:val="center"/>
          </w:tcPr>
          <w:p w14:paraId="1C65DD79" w14:textId="77777777" w:rsidR="00C46186" w:rsidRPr="00C46186" w:rsidRDefault="00C46186" w:rsidP="00B2180D">
            <w:pPr>
              <w:widowControl w:val="0"/>
              <w:jc w:val="right"/>
            </w:pPr>
            <w:r w:rsidRPr="00C46186">
              <w:t>174 930,9</w:t>
            </w:r>
          </w:p>
        </w:tc>
      </w:tr>
      <w:tr w:rsidR="00C46186" w:rsidRPr="00C46186" w14:paraId="1AEE1876" w14:textId="77777777" w:rsidTr="004405D8">
        <w:trPr>
          <w:trHeight w:val="20"/>
          <w:jc w:val="center"/>
        </w:trPr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6DC18698" w14:textId="77777777" w:rsidR="00C46186" w:rsidRPr="00C46186" w:rsidRDefault="00C46186" w:rsidP="00B2180D">
            <w:pPr>
              <w:widowControl w:val="0"/>
              <w:ind w:left="-100" w:right="-110"/>
              <w:jc w:val="center"/>
            </w:pPr>
            <w:r w:rsidRPr="00C46186">
              <w:t xml:space="preserve">1 12 00000 00 0000 </w:t>
            </w:r>
            <w:r w:rsidRPr="00C46186">
              <w:lastRenderedPageBreak/>
              <w:t>000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14:paraId="345570A0" w14:textId="77777777" w:rsidR="00C46186" w:rsidRPr="00C46186" w:rsidRDefault="00C46186" w:rsidP="00B2180D">
            <w:pPr>
              <w:widowControl w:val="0"/>
              <w:jc w:val="both"/>
            </w:pPr>
            <w:r w:rsidRPr="00C46186">
              <w:lastRenderedPageBreak/>
              <w:t xml:space="preserve">Платежи при пользовании </w:t>
            </w:r>
            <w:r w:rsidRPr="00C46186">
              <w:lastRenderedPageBreak/>
              <w:t>природными ресурсами</w:t>
            </w:r>
          </w:p>
        </w:tc>
        <w:tc>
          <w:tcPr>
            <w:tcW w:w="1539" w:type="dxa"/>
            <w:shd w:val="clear" w:color="auto" w:fill="auto"/>
            <w:noWrap/>
            <w:vAlign w:val="center"/>
          </w:tcPr>
          <w:p w14:paraId="4CCE8A42" w14:textId="77777777" w:rsidR="00C46186" w:rsidRPr="00C46186" w:rsidRDefault="00C46186" w:rsidP="00B2180D">
            <w:pPr>
              <w:widowControl w:val="0"/>
              <w:jc w:val="right"/>
            </w:pPr>
            <w:r w:rsidRPr="00C46186">
              <w:lastRenderedPageBreak/>
              <w:t>40 878,1</w:t>
            </w:r>
          </w:p>
        </w:tc>
        <w:tc>
          <w:tcPr>
            <w:tcW w:w="1564" w:type="dxa"/>
            <w:vAlign w:val="center"/>
          </w:tcPr>
          <w:p w14:paraId="2A9AE18A" w14:textId="77777777" w:rsidR="00C46186" w:rsidRPr="00C46186" w:rsidRDefault="00C46186" w:rsidP="00B2180D">
            <w:pPr>
              <w:widowControl w:val="0"/>
              <w:jc w:val="right"/>
            </w:pPr>
            <w:r w:rsidRPr="00C46186">
              <w:t>40 878,1</w:t>
            </w:r>
          </w:p>
        </w:tc>
        <w:tc>
          <w:tcPr>
            <w:tcW w:w="1413" w:type="dxa"/>
            <w:shd w:val="clear" w:color="auto" w:fill="auto"/>
            <w:noWrap/>
            <w:vAlign w:val="center"/>
          </w:tcPr>
          <w:p w14:paraId="12CB43A0" w14:textId="77777777" w:rsidR="00C46186" w:rsidRPr="00C46186" w:rsidRDefault="00C46186" w:rsidP="00B2180D">
            <w:pPr>
              <w:widowControl w:val="0"/>
              <w:jc w:val="right"/>
            </w:pPr>
            <w:r w:rsidRPr="00C46186">
              <w:t>36 838,7</w:t>
            </w:r>
          </w:p>
        </w:tc>
      </w:tr>
      <w:tr w:rsidR="00C46186" w:rsidRPr="00C46186" w14:paraId="354B8437" w14:textId="77777777" w:rsidTr="004405D8">
        <w:trPr>
          <w:trHeight w:val="1200"/>
          <w:jc w:val="center"/>
        </w:trPr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3B2D1759" w14:textId="77777777" w:rsidR="00C46186" w:rsidRPr="00C46186" w:rsidRDefault="00C46186" w:rsidP="00B2180D">
            <w:pPr>
              <w:widowControl w:val="0"/>
              <w:ind w:left="-100" w:right="-110"/>
              <w:jc w:val="center"/>
            </w:pPr>
            <w:r w:rsidRPr="00C46186">
              <w:lastRenderedPageBreak/>
              <w:t>1 13 00000 00 0000 000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14:paraId="4BE578D0" w14:textId="77777777" w:rsidR="00C46186" w:rsidRPr="00C46186" w:rsidRDefault="00C46186" w:rsidP="00B2180D">
            <w:pPr>
              <w:widowControl w:val="0"/>
              <w:jc w:val="both"/>
            </w:pPr>
            <w:r w:rsidRPr="00C46186">
              <w:t>Доходы от оказания платных услуг и компенсации затрат государства</w:t>
            </w:r>
          </w:p>
        </w:tc>
        <w:tc>
          <w:tcPr>
            <w:tcW w:w="1539" w:type="dxa"/>
            <w:shd w:val="clear" w:color="auto" w:fill="auto"/>
            <w:noWrap/>
            <w:vAlign w:val="center"/>
          </w:tcPr>
          <w:p w14:paraId="3D58A857" w14:textId="77777777" w:rsidR="00C46186" w:rsidRPr="00C46186" w:rsidRDefault="00C46186" w:rsidP="00B2180D">
            <w:pPr>
              <w:widowControl w:val="0"/>
              <w:jc w:val="right"/>
            </w:pPr>
            <w:r w:rsidRPr="00C46186">
              <w:t>92 317,0</w:t>
            </w:r>
          </w:p>
        </w:tc>
        <w:tc>
          <w:tcPr>
            <w:tcW w:w="1564" w:type="dxa"/>
            <w:vAlign w:val="center"/>
          </w:tcPr>
          <w:p w14:paraId="0D3EF736" w14:textId="77777777" w:rsidR="00C46186" w:rsidRPr="00C46186" w:rsidRDefault="00C46186" w:rsidP="00B2180D">
            <w:pPr>
              <w:widowControl w:val="0"/>
              <w:jc w:val="right"/>
            </w:pPr>
            <w:r w:rsidRPr="00C46186">
              <w:t>92 317,0</w:t>
            </w:r>
          </w:p>
        </w:tc>
        <w:tc>
          <w:tcPr>
            <w:tcW w:w="1413" w:type="dxa"/>
            <w:shd w:val="clear" w:color="auto" w:fill="auto"/>
            <w:noWrap/>
            <w:vAlign w:val="center"/>
          </w:tcPr>
          <w:p w14:paraId="439E91C8" w14:textId="77777777" w:rsidR="00C46186" w:rsidRPr="00C46186" w:rsidRDefault="00C46186" w:rsidP="00B2180D">
            <w:pPr>
              <w:widowControl w:val="0"/>
              <w:jc w:val="right"/>
            </w:pPr>
            <w:r w:rsidRPr="00C46186">
              <w:t>62 060,5</w:t>
            </w:r>
          </w:p>
        </w:tc>
      </w:tr>
      <w:tr w:rsidR="00C46186" w:rsidRPr="00C46186" w14:paraId="72DFF560" w14:textId="77777777" w:rsidTr="004405D8">
        <w:trPr>
          <w:trHeight w:val="1260"/>
          <w:jc w:val="center"/>
        </w:trPr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2D1C14AA" w14:textId="77777777" w:rsidR="00C46186" w:rsidRPr="00C46186" w:rsidRDefault="00C46186" w:rsidP="00B2180D">
            <w:pPr>
              <w:widowControl w:val="0"/>
              <w:ind w:left="-100" w:right="-110"/>
              <w:jc w:val="center"/>
            </w:pPr>
            <w:r w:rsidRPr="00C46186">
              <w:t>1 14 00000 00 0000 000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14:paraId="295179B4" w14:textId="77777777" w:rsidR="00C46186" w:rsidRPr="00C46186" w:rsidRDefault="00C46186" w:rsidP="00B2180D">
            <w:pPr>
              <w:widowControl w:val="0"/>
              <w:jc w:val="both"/>
            </w:pPr>
            <w:r w:rsidRPr="00C46186">
              <w:t>Доходы от продажи материальных и нематериальных активов</w:t>
            </w:r>
          </w:p>
        </w:tc>
        <w:tc>
          <w:tcPr>
            <w:tcW w:w="1539" w:type="dxa"/>
            <w:shd w:val="clear" w:color="auto" w:fill="auto"/>
            <w:noWrap/>
            <w:vAlign w:val="center"/>
          </w:tcPr>
          <w:p w14:paraId="35B6ADDB" w14:textId="77777777" w:rsidR="00C46186" w:rsidRPr="00C46186" w:rsidRDefault="00C46186" w:rsidP="00B2180D">
            <w:pPr>
              <w:widowControl w:val="0"/>
              <w:jc w:val="right"/>
            </w:pPr>
            <w:r w:rsidRPr="00C46186">
              <w:t>136 889,7</w:t>
            </w:r>
          </w:p>
        </w:tc>
        <w:tc>
          <w:tcPr>
            <w:tcW w:w="1564" w:type="dxa"/>
            <w:vAlign w:val="center"/>
          </w:tcPr>
          <w:p w14:paraId="3C387EA1" w14:textId="77777777" w:rsidR="00C46186" w:rsidRPr="00C46186" w:rsidRDefault="00C46186" w:rsidP="00B2180D">
            <w:pPr>
              <w:widowControl w:val="0"/>
              <w:jc w:val="right"/>
            </w:pPr>
            <w:r w:rsidRPr="00C46186">
              <w:t>136 889,7</w:t>
            </w:r>
          </w:p>
        </w:tc>
        <w:tc>
          <w:tcPr>
            <w:tcW w:w="1413" w:type="dxa"/>
            <w:shd w:val="clear" w:color="auto" w:fill="auto"/>
            <w:noWrap/>
            <w:vAlign w:val="center"/>
          </w:tcPr>
          <w:p w14:paraId="5E5EB8AF" w14:textId="77777777" w:rsidR="00C46186" w:rsidRPr="00C46186" w:rsidRDefault="00C46186" w:rsidP="00B2180D">
            <w:pPr>
              <w:widowControl w:val="0"/>
              <w:jc w:val="right"/>
            </w:pPr>
            <w:r w:rsidRPr="00C46186">
              <w:t>116 586,9</w:t>
            </w:r>
          </w:p>
        </w:tc>
      </w:tr>
      <w:tr w:rsidR="00C46186" w:rsidRPr="00C46186" w14:paraId="1171D183" w14:textId="77777777" w:rsidTr="004405D8">
        <w:trPr>
          <w:trHeight w:val="695"/>
          <w:jc w:val="center"/>
        </w:trPr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14D561FB" w14:textId="77777777" w:rsidR="00C46186" w:rsidRPr="00C46186" w:rsidRDefault="00C46186" w:rsidP="00B2180D">
            <w:pPr>
              <w:widowControl w:val="0"/>
              <w:ind w:left="-100" w:right="-110"/>
              <w:jc w:val="center"/>
            </w:pPr>
            <w:r w:rsidRPr="00C46186">
              <w:t>1 16 00000 00 0000 000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14:paraId="591CA8A2" w14:textId="77777777" w:rsidR="00C46186" w:rsidRPr="00C46186" w:rsidRDefault="00C46186" w:rsidP="00B2180D">
            <w:pPr>
              <w:widowControl w:val="0"/>
              <w:jc w:val="both"/>
            </w:pPr>
            <w:r w:rsidRPr="00C46186">
              <w:t>Штрафы, санкции, возмещение ущерба</w:t>
            </w:r>
          </w:p>
        </w:tc>
        <w:tc>
          <w:tcPr>
            <w:tcW w:w="1539" w:type="dxa"/>
            <w:shd w:val="clear" w:color="auto" w:fill="auto"/>
            <w:noWrap/>
            <w:vAlign w:val="center"/>
          </w:tcPr>
          <w:p w14:paraId="3B7E2F82" w14:textId="77777777" w:rsidR="00C46186" w:rsidRPr="00C46186" w:rsidRDefault="00C46186" w:rsidP="00B2180D">
            <w:pPr>
              <w:widowControl w:val="0"/>
              <w:jc w:val="right"/>
            </w:pPr>
            <w:r w:rsidRPr="00C46186">
              <w:t>19 501,2</w:t>
            </w:r>
          </w:p>
        </w:tc>
        <w:tc>
          <w:tcPr>
            <w:tcW w:w="1564" w:type="dxa"/>
            <w:vAlign w:val="center"/>
          </w:tcPr>
          <w:p w14:paraId="72F17434" w14:textId="77777777" w:rsidR="00C46186" w:rsidRPr="00C46186" w:rsidRDefault="00C46186" w:rsidP="00B2180D">
            <w:pPr>
              <w:widowControl w:val="0"/>
              <w:jc w:val="right"/>
            </w:pPr>
            <w:r w:rsidRPr="00C46186">
              <w:t>19 501,2</w:t>
            </w:r>
          </w:p>
        </w:tc>
        <w:tc>
          <w:tcPr>
            <w:tcW w:w="1413" w:type="dxa"/>
            <w:shd w:val="clear" w:color="auto" w:fill="auto"/>
            <w:noWrap/>
            <w:vAlign w:val="center"/>
          </w:tcPr>
          <w:p w14:paraId="3403D0E6" w14:textId="77777777" w:rsidR="00C46186" w:rsidRPr="00C46186" w:rsidRDefault="00C46186" w:rsidP="00B2180D">
            <w:pPr>
              <w:widowControl w:val="0"/>
              <w:jc w:val="right"/>
            </w:pPr>
            <w:r w:rsidRPr="00C46186">
              <w:t>34 149,5</w:t>
            </w:r>
          </w:p>
        </w:tc>
      </w:tr>
      <w:tr w:rsidR="00C46186" w:rsidRPr="00C46186" w14:paraId="0F60DA3D" w14:textId="77777777" w:rsidTr="004405D8">
        <w:trPr>
          <w:trHeight w:val="689"/>
          <w:jc w:val="center"/>
        </w:trPr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567F4CC7" w14:textId="77777777" w:rsidR="00C46186" w:rsidRPr="00C46186" w:rsidRDefault="00C46186" w:rsidP="00B2180D">
            <w:pPr>
              <w:widowControl w:val="0"/>
              <w:ind w:left="-100" w:right="-110"/>
              <w:jc w:val="center"/>
            </w:pPr>
            <w:r w:rsidRPr="00C46186">
              <w:t>1 17 00000 00 0000 000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14:paraId="6CB1655A" w14:textId="77777777" w:rsidR="00C46186" w:rsidRPr="00C46186" w:rsidRDefault="00C46186" w:rsidP="00B2180D">
            <w:pPr>
              <w:widowControl w:val="0"/>
              <w:jc w:val="both"/>
            </w:pPr>
            <w:r w:rsidRPr="00C46186">
              <w:t>Прочие неналоговые доходы</w:t>
            </w:r>
          </w:p>
        </w:tc>
        <w:tc>
          <w:tcPr>
            <w:tcW w:w="1539" w:type="dxa"/>
            <w:shd w:val="clear" w:color="auto" w:fill="auto"/>
            <w:noWrap/>
            <w:vAlign w:val="center"/>
          </w:tcPr>
          <w:p w14:paraId="6C8A1F95" w14:textId="77777777" w:rsidR="00C46186" w:rsidRPr="00C46186" w:rsidRDefault="00C46186" w:rsidP="00B2180D">
            <w:pPr>
              <w:widowControl w:val="0"/>
              <w:jc w:val="right"/>
            </w:pPr>
            <w:r w:rsidRPr="00C46186">
              <w:t>207,4</w:t>
            </w:r>
          </w:p>
        </w:tc>
        <w:tc>
          <w:tcPr>
            <w:tcW w:w="1564" w:type="dxa"/>
            <w:vAlign w:val="center"/>
          </w:tcPr>
          <w:p w14:paraId="09EA9AEE" w14:textId="77777777" w:rsidR="00C46186" w:rsidRPr="00C46186" w:rsidRDefault="00C46186" w:rsidP="00B2180D">
            <w:pPr>
              <w:widowControl w:val="0"/>
              <w:jc w:val="right"/>
            </w:pPr>
            <w:r w:rsidRPr="00C46186">
              <w:t>207,4</w:t>
            </w:r>
          </w:p>
        </w:tc>
        <w:tc>
          <w:tcPr>
            <w:tcW w:w="1413" w:type="dxa"/>
            <w:shd w:val="clear" w:color="auto" w:fill="auto"/>
            <w:noWrap/>
            <w:vAlign w:val="center"/>
          </w:tcPr>
          <w:p w14:paraId="0846636C" w14:textId="77777777" w:rsidR="00C46186" w:rsidRPr="00C46186" w:rsidRDefault="00C46186" w:rsidP="00B2180D">
            <w:pPr>
              <w:widowControl w:val="0"/>
              <w:jc w:val="right"/>
            </w:pPr>
            <w:r w:rsidRPr="00C46186">
              <w:t>650,1</w:t>
            </w:r>
          </w:p>
        </w:tc>
      </w:tr>
      <w:tr w:rsidR="00C46186" w:rsidRPr="00C46186" w14:paraId="5E4B6C2C" w14:textId="77777777" w:rsidTr="004405D8">
        <w:trPr>
          <w:trHeight w:val="711"/>
          <w:jc w:val="center"/>
        </w:trPr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11A10BE3" w14:textId="77777777" w:rsidR="00C46186" w:rsidRPr="00C46186" w:rsidRDefault="00C46186" w:rsidP="00B2180D">
            <w:pPr>
              <w:widowControl w:val="0"/>
              <w:ind w:left="-100" w:right="-110"/>
              <w:jc w:val="center"/>
            </w:pPr>
            <w:r w:rsidRPr="00C46186">
              <w:t>2 00 00000 00 0000 000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14:paraId="6A51C001" w14:textId="77777777" w:rsidR="00C46186" w:rsidRPr="00C46186" w:rsidRDefault="00C46186" w:rsidP="00B2180D">
            <w:pPr>
              <w:widowControl w:val="0"/>
              <w:jc w:val="both"/>
              <w:rPr>
                <w:bCs/>
              </w:rPr>
            </w:pPr>
            <w:r w:rsidRPr="00C46186">
              <w:rPr>
                <w:bCs/>
              </w:rPr>
              <w:t>БЕЗВОЗМЕЗДНЫЕ ПОСТУПЛЕНИЯ</w:t>
            </w:r>
          </w:p>
        </w:tc>
        <w:tc>
          <w:tcPr>
            <w:tcW w:w="1539" w:type="dxa"/>
            <w:shd w:val="clear" w:color="auto" w:fill="auto"/>
            <w:noWrap/>
            <w:vAlign w:val="center"/>
          </w:tcPr>
          <w:p w14:paraId="5D3FDD93" w14:textId="77777777" w:rsidR="00C46186" w:rsidRPr="00C46186" w:rsidRDefault="00C46186" w:rsidP="00B2180D">
            <w:pPr>
              <w:widowControl w:val="0"/>
              <w:jc w:val="right"/>
              <w:rPr>
                <w:bCs/>
              </w:rPr>
            </w:pPr>
            <w:r w:rsidRPr="00C46186">
              <w:rPr>
                <w:bCs/>
              </w:rPr>
              <w:t>7 213 875,7</w:t>
            </w:r>
          </w:p>
        </w:tc>
        <w:tc>
          <w:tcPr>
            <w:tcW w:w="1564" w:type="dxa"/>
            <w:vAlign w:val="center"/>
          </w:tcPr>
          <w:p w14:paraId="762429DD" w14:textId="77777777" w:rsidR="00C46186" w:rsidRPr="00C46186" w:rsidRDefault="00C46186" w:rsidP="00B2180D">
            <w:pPr>
              <w:widowControl w:val="0"/>
              <w:jc w:val="right"/>
              <w:rPr>
                <w:bCs/>
              </w:rPr>
            </w:pPr>
            <w:r w:rsidRPr="00C46186">
              <w:rPr>
                <w:bCs/>
              </w:rPr>
              <w:t>7 840 330,7</w:t>
            </w:r>
          </w:p>
        </w:tc>
        <w:tc>
          <w:tcPr>
            <w:tcW w:w="1413" w:type="dxa"/>
            <w:shd w:val="clear" w:color="auto" w:fill="auto"/>
            <w:noWrap/>
            <w:vAlign w:val="center"/>
          </w:tcPr>
          <w:p w14:paraId="6466FED7" w14:textId="77777777" w:rsidR="00C46186" w:rsidRPr="00C46186" w:rsidRDefault="00C46186" w:rsidP="00B2180D">
            <w:pPr>
              <w:widowControl w:val="0"/>
              <w:jc w:val="right"/>
              <w:rPr>
                <w:bCs/>
              </w:rPr>
            </w:pPr>
            <w:r w:rsidRPr="00C46186">
              <w:t>3 716 173,8</w:t>
            </w:r>
          </w:p>
        </w:tc>
      </w:tr>
      <w:tr w:rsidR="00C46186" w:rsidRPr="00C46186" w14:paraId="713FE894" w14:textId="77777777" w:rsidTr="004405D8">
        <w:trPr>
          <w:trHeight w:val="20"/>
          <w:jc w:val="center"/>
        </w:trPr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0E81CDAC" w14:textId="77777777" w:rsidR="00C46186" w:rsidRPr="00C46186" w:rsidRDefault="00C46186" w:rsidP="00B2180D">
            <w:pPr>
              <w:widowControl w:val="0"/>
              <w:ind w:left="-100" w:right="-110"/>
              <w:jc w:val="center"/>
            </w:pPr>
            <w:r w:rsidRPr="00C46186">
              <w:t>2 02 00000 00 0000 000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14:paraId="24BBF25D" w14:textId="77777777" w:rsidR="00C46186" w:rsidRPr="00C46186" w:rsidRDefault="00C46186" w:rsidP="00B2180D">
            <w:pPr>
              <w:widowControl w:val="0"/>
              <w:jc w:val="both"/>
            </w:pPr>
            <w:r w:rsidRPr="00C46186"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39" w:type="dxa"/>
            <w:shd w:val="clear" w:color="auto" w:fill="auto"/>
            <w:noWrap/>
            <w:vAlign w:val="center"/>
          </w:tcPr>
          <w:p w14:paraId="594D9A13" w14:textId="77777777" w:rsidR="00C46186" w:rsidRPr="00C46186" w:rsidRDefault="00C46186" w:rsidP="00B2180D">
            <w:pPr>
              <w:widowControl w:val="0"/>
              <w:jc w:val="right"/>
            </w:pPr>
            <w:r w:rsidRPr="00C46186">
              <w:t>7 201 638,6</w:t>
            </w:r>
          </w:p>
        </w:tc>
        <w:tc>
          <w:tcPr>
            <w:tcW w:w="1564" w:type="dxa"/>
            <w:vAlign w:val="center"/>
          </w:tcPr>
          <w:p w14:paraId="111C9EE6" w14:textId="77777777" w:rsidR="00C46186" w:rsidRPr="00C46186" w:rsidRDefault="00C46186" w:rsidP="00B2180D">
            <w:pPr>
              <w:widowControl w:val="0"/>
              <w:jc w:val="right"/>
            </w:pPr>
            <w:r w:rsidRPr="00C46186">
              <w:t>7 828 093,6</w:t>
            </w:r>
          </w:p>
        </w:tc>
        <w:tc>
          <w:tcPr>
            <w:tcW w:w="1413" w:type="dxa"/>
            <w:shd w:val="clear" w:color="auto" w:fill="auto"/>
            <w:noWrap/>
            <w:vAlign w:val="center"/>
          </w:tcPr>
          <w:p w14:paraId="1208A8C9" w14:textId="77777777" w:rsidR="00C46186" w:rsidRPr="00C46186" w:rsidRDefault="00C46186" w:rsidP="00B2180D">
            <w:pPr>
              <w:widowControl w:val="0"/>
              <w:jc w:val="right"/>
            </w:pPr>
            <w:r w:rsidRPr="00C46186">
              <w:t>3 740 967,1</w:t>
            </w:r>
          </w:p>
        </w:tc>
      </w:tr>
      <w:tr w:rsidR="00C46186" w:rsidRPr="00C46186" w14:paraId="45105A6D" w14:textId="77777777" w:rsidTr="004405D8">
        <w:trPr>
          <w:trHeight w:val="718"/>
          <w:jc w:val="center"/>
        </w:trPr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3BCA737F" w14:textId="77777777" w:rsidR="00C46186" w:rsidRPr="00C46186" w:rsidRDefault="00C46186" w:rsidP="00B2180D">
            <w:pPr>
              <w:widowControl w:val="0"/>
              <w:ind w:left="-100" w:right="-110"/>
              <w:jc w:val="center"/>
            </w:pPr>
            <w:r w:rsidRPr="00C46186">
              <w:t>2 07 00000 00 0000 000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60BDA12E" w14:textId="77777777" w:rsidR="00C46186" w:rsidRPr="00C46186" w:rsidRDefault="00C46186" w:rsidP="00B2180D">
            <w:pPr>
              <w:widowControl w:val="0"/>
              <w:jc w:val="both"/>
            </w:pPr>
            <w:r w:rsidRPr="00C46186">
              <w:t>Прочие безвозмездные поступления</w:t>
            </w:r>
          </w:p>
        </w:tc>
        <w:tc>
          <w:tcPr>
            <w:tcW w:w="1539" w:type="dxa"/>
            <w:shd w:val="clear" w:color="auto" w:fill="auto"/>
            <w:noWrap/>
            <w:vAlign w:val="center"/>
          </w:tcPr>
          <w:p w14:paraId="65DD5DF1" w14:textId="77777777" w:rsidR="00C46186" w:rsidRPr="00C46186" w:rsidRDefault="00C46186" w:rsidP="00B2180D">
            <w:pPr>
              <w:widowControl w:val="0"/>
              <w:jc w:val="right"/>
            </w:pPr>
            <w:r w:rsidRPr="00C46186">
              <w:t>12 237,1</w:t>
            </w:r>
          </w:p>
        </w:tc>
        <w:tc>
          <w:tcPr>
            <w:tcW w:w="1564" w:type="dxa"/>
            <w:vAlign w:val="center"/>
          </w:tcPr>
          <w:p w14:paraId="7869C688" w14:textId="77777777" w:rsidR="00C46186" w:rsidRPr="00C46186" w:rsidRDefault="00C46186" w:rsidP="00B2180D">
            <w:pPr>
              <w:widowControl w:val="0"/>
              <w:jc w:val="right"/>
            </w:pPr>
            <w:r w:rsidRPr="00C46186">
              <w:t>12 237,1</w:t>
            </w:r>
          </w:p>
        </w:tc>
        <w:tc>
          <w:tcPr>
            <w:tcW w:w="1413" w:type="dxa"/>
            <w:shd w:val="clear" w:color="auto" w:fill="auto"/>
            <w:noWrap/>
            <w:vAlign w:val="center"/>
          </w:tcPr>
          <w:p w14:paraId="0CF24366" w14:textId="77777777" w:rsidR="00C46186" w:rsidRPr="00C46186" w:rsidRDefault="00C46186" w:rsidP="00B2180D">
            <w:pPr>
              <w:widowControl w:val="0"/>
              <w:jc w:val="right"/>
            </w:pPr>
            <w:r w:rsidRPr="00C46186">
              <w:t>0,0</w:t>
            </w:r>
          </w:p>
        </w:tc>
      </w:tr>
      <w:tr w:rsidR="00C46186" w:rsidRPr="00C46186" w14:paraId="2F66BEE3" w14:textId="77777777" w:rsidTr="004405D8">
        <w:trPr>
          <w:trHeight w:val="1727"/>
          <w:jc w:val="center"/>
        </w:trPr>
        <w:tc>
          <w:tcPr>
            <w:tcW w:w="1980" w:type="dxa"/>
            <w:shd w:val="clear" w:color="auto" w:fill="auto"/>
            <w:noWrap/>
            <w:vAlign w:val="center"/>
          </w:tcPr>
          <w:p w14:paraId="1F69CE2F" w14:textId="77777777" w:rsidR="00C46186" w:rsidRPr="00C46186" w:rsidRDefault="00C46186" w:rsidP="00B2180D">
            <w:pPr>
              <w:widowControl w:val="0"/>
              <w:ind w:left="-100" w:right="-110"/>
              <w:jc w:val="center"/>
            </w:pPr>
            <w:r w:rsidRPr="00C46186">
              <w:t>2 18 00000 00 0000 000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39179899" w14:textId="77777777" w:rsidR="00C46186" w:rsidRPr="00C46186" w:rsidRDefault="00C46186" w:rsidP="00B2180D">
            <w:pPr>
              <w:widowControl w:val="0"/>
              <w:jc w:val="both"/>
            </w:pPr>
            <w:r w:rsidRPr="00C46186">
              <w:t>Доходы бюджетов городских округов от возврата автономными учреждениями остатков субсидий прошлых лет</w:t>
            </w:r>
          </w:p>
        </w:tc>
        <w:tc>
          <w:tcPr>
            <w:tcW w:w="1539" w:type="dxa"/>
            <w:shd w:val="clear" w:color="auto" w:fill="auto"/>
            <w:noWrap/>
            <w:vAlign w:val="center"/>
          </w:tcPr>
          <w:p w14:paraId="5945EFE9" w14:textId="77777777" w:rsidR="00C46186" w:rsidRPr="00C46186" w:rsidRDefault="00C46186" w:rsidP="00B2180D">
            <w:pPr>
              <w:widowControl w:val="0"/>
              <w:jc w:val="right"/>
            </w:pPr>
            <w:r w:rsidRPr="00C46186">
              <w:t>0,0</w:t>
            </w:r>
          </w:p>
        </w:tc>
        <w:tc>
          <w:tcPr>
            <w:tcW w:w="1564" w:type="dxa"/>
            <w:vAlign w:val="center"/>
          </w:tcPr>
          <w:p w14:paraId="6B119EAD" w14:textId="77777777" w:rsidR="00C46186" w:rsidRPr="00C46186" w:rsidRDefault="00C46186" w:rsidP="00B2180D">
            <w:pPr>
              <w:widowControl w:val="0"/>
              <w:jc w:val="right"/>
            </w:pPr>
            <w:r w:rsidRPr="00C46186">
              <w:t>0,0</w:t>
            </w:r>
          </w:p>
        </w:tc>
        <w:tc>
          <w:tcPr>
            <w:tcW w:w="1413" w:type="dxa"/>
            <w:shd w:val="clear" w:color="auto" w:fill="auto"/>
            <w:noWrap/>
            <w:vAlign w:val="center"/>
          </w:tcPr>
          <w:p w14:paraId="1E01354E" w14:textId="77777777" w:rsidR="00C46186" w:rsidRPr="00C46186" w:rsidRDefault="00C46186" w:rsidP="00B2180D">
            <w:pPr>
              <w:widowControl w:val="0"/>
              <w:jc w:val="right"/>
            </w:pPr>
            <w:r w:rsidRPr="00C46186">
              <w:t>687,1</w:t>
            </w:r>
          </w:p>
        </w:tc>
      </w:tr>
      <w:tr w:rsidR="00C46186" w:rsidRPr="00C46186" w14:paraId="6307564F" w14:textId="77777777" w:rsidTr="004405D8">
        <w:trPr>
          <w:trHeight w:val="2021"/>
          <w:jc w:val="center"/>
        </w:trPr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13B5E43B" w14:textId="77777777" w:rsidR="00C46186" w:rsidRPr="00C46186" w:rsidRDefault="00C46186" w:rsidP="00B2180D">
            <w:pPr>
              <w:widowControl w:val="0"/>
              <w:ind w:left="-100" w:right="-110"/>
              <w:jc w:val="center"/>
            </w:pPr>
            <w:r w:rsidRPr="00C46186">
              <w:t>2 19 00000 00 0000 000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14:paraId="44017623" w14:textId="77777777" w:rsidR="00C46186" w:rsidRPr="00C46186" w:rsidRDefault="00C46186" w:rsidP="00B2180D">
            <w:pPr>
              <w:widowControl w:val="0"/>
              <w:jc w:val="both"/>
            </w:pPr>
            <w:r w:rsidRPr="00C46186"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539" w:type="dxa"/>
            <w:shd w:val="clear" w:color="auto" w:fill="auto"/>
            <w:noWrap/>
            <w:vAlign w:val="center"/>
          </w:tcPr>
          <w:p w14:paraId="071DFA3B" w14:textId="77777777" w:rsidR="00C46186" w:rsidRPr="00C46186" w:rsidRDefault="00C46186" w:rsidP="00B2180D">
            <w:pPr>
              <w:widowControl w:val="0"/>
              <w:jc w:val="right"/>
            </w:pPr>
            <w:r w:rsidRPr="00C46186">
              <w:t>0,0</w:t>
            </w:r>
          </w:p>
        </w:tc>
        <w:tc>
          <w:tcPr>
            <w:tcW w:w="1564" w:type="dxa"/>
            <w:vAlign w:val="center"/>
          </w:tcPr>
          <w:p w14:paraId="241550EC" w14:textId="77777777" w:rsidR="00C46186" w:rsidRPr="00C46186" w:rsidRDefault="00C46186" w:rsidP="00B2180D">
            <w:pPr>
              <w:widowControl w:val="0"/>
              <w:jc w:val="right"/>
            </w:pPr>
            <w:r w:rsidRPr="00C46186">
              <w:t>0,0</w:t>
            </w:r>
          </w:p>
        </w:tc>
        <w:tc>
          <w:tcPr>
            <w:tcW w:w="1413" w:type="dxa"/>
            <w:shd w:val="clear" w:color="auto" w:fill="auto"/>
            <w:noWrap/>
            <w:vAlign w:val="center"/>
          </w:tcPr>
          <w:p w14:paraId="60CE3D02" w14:textId="77777777" w:rsidR="00C46186" w:rsidRPr="00C46186" w:rsidRDefault="00C46186" w:rsidP="00B2180D">
            <w:pPr>
              <w:widowControl w:val="0"/>
              <w:jc w:val="right"/>
            </w:pPr>
            <w:r w:rsidRPr="00C46186">
              <w:t>-25 480,4</w:t>
            </w:r>
          </w:p>
        </w:tc>
      </w:tr>
      <w:tr w:rsidR="00C46186" w:rsidRPr="00F71ED0" w14:paraId="43165F90" w14:textId="77777777" w:rsidTr="004405D8">
        <w:trPr>
          <w:trHeight w:val="470"/>
          <w:jc w:val="center"/>
        </w:trPr>
        <w:tc>
          <w:tcPr>
            <w:tcW w:w="4957" w:type="dxa"/>
            <w:gridSpan w:val="2"/>
            <w:shd w:val="clear" w:color="auto" w:fill="auto"/>
            <w:noWrap/>
            <w:vAlign w:val="center"/>
            <w:hideMark/>
          </w:tcPr>
          <w:p w14:paraId="2B86F3B6" w14:textId="77777777" w:rsidR="00C46186" w:rsidRPr="00C46186" w:rsidRDefault="00C46186" w:rsidP="00B2180D">
            <w:pPr>
              <w:widowControl w:val="0"/>
              <w:jc w:val="both"/>
            </w:pPr>
            <w:r w:rsidRPr="00C46186">
              <w:t>ВСЕГО ДОХОДОВ</w:t>
            </w:r>
          </w:p>
        </w:tc>
        <w:tc>
          <w:tcPr>
            <w:tcW w:w="1539" w:type="dxa"/>
            <w:shd w:val="clear" w:color="auto" w:fill="auto"/>
            <w:noWrap/>
            <w:vAlign w:val="center"/>
          </w:tcPr>
          <w:p w14:paraId="73404CE1" w14:textId="77777777" w:rsidR="00C46186" w:rsidRPr="00C46186" w:rsidRDefault="00C46186" w:rsidP="00B2180D">
            <w:pPr>
              <w:widowControl w:val="0"/>
              <w:jc w:val="right"/>
            </w:pPr>
            <w:bookmarkStart w:id="0" w:name="_Hlk101424713"/>
            <w:r w:rsidRPr="00C46186">
              <w:t>11 296 230,5</w:t>
            </w:r>
            <w:bookmarkEnd w:id="0"/>
          </w:p>
        </w:tc>
        <w:tc>
          <w:tcPr>
            <w:tcW w:w="1564" w:type="dxa"/>
            <w:vAlign w:val="center"/>
          </w:tcPr>
          <w:p w14:paraId="04D243AF" w14:textId="77777777" w:rsidR="00C46186" w:rsidRPr="00C46186" w:rsidRDefault="00C46186" w:rsidP="00B2180D">
            <w:pPr>
              <w:widowControl w:val="0"/>
              <w:jc w:val="right"/>
            </w:pPr>
            <w:r w:rsidRPr="00C46186">
              <w:t>11 922 685,5</w:t>
            </w:r>
          </w:p>
        </w:tc>
        <w:tc>
          <w:tcPr>
            <w:tcW w:w="1413" w:type="dxa"/>
            <w:shd w:val="clear" w:color="auto" w:fill="auto"/>
            <w:noWrap/>
            <w:vAlign w:val="center"/>
          </w:tcPr>
          <w:p w14:paraId="117B5270" w14:textId="77777777" w:rsidR="00C46186" w:rsidRPr="00C46186" w:rsidRDefault="00C46186" w:rsidP="00B2180D">
            <w:pPr>
              <w:widowControl w:val="0"/>
              <w:jc w:val="right"/>
            </w:pPr>
            <w:r w:rsidRPr="00C46186">
              <w:t>5 805 901,4</w:t>
            </w:r>
          </w:p>
        </w:tc>
      </w:tr>
    </w:tbl>
    <w:p w14:paraId="7A3B477F" w14:textId="77777777" w:rsidR="004405D8" w:rsidRDefault="004405D8" w:rsidP="007D5477">
      <w:pPr>
        <w:widowControl w:val="0"/>
        <w:tabs>
          <w:tab w:val="left" w:pos="5954"/>
          <w:tab w:val="left" w:pos="6379"/>
        </w:tabs>
        <w:jc w:val="center"/>
        <w:rPr>
          <w:sz w:val="26"/>
          <w:szCs w:val="26"/>
        </w:rPr>
      </w:pPr>
    </w:p>
    <w:p w14:paraId="7DFD2594" w14:textId="77777777" w:rsidR="004405D8" w:rsidRDefault="004405D8" w:rsidP="007D5477">
      <w:pPr>
        <w:widowControl w:val="0"/>
        <w:tabs>
          <w:tab w:val="left" w:pos="5954"/>
          <w:tab w:val="left" w:pos="6379"/>
        </w:tabs>
        <w:jc w:val="center"/>
        <w:rPr>
          <w:sz w:val="26"/>
          <w:szCs w:val="26"/>
        </w:rPr>
      </w:pPr>
    </w:p>
    <w:p w14:paraId="72E0A44E" w14:textId="77777777" w:rsidR="004405D8" w:rsidRDefault="004405D8" w:rsidP="007D5477">
      <w:pPr>
        <w:widowControl w:val="0"/>
        <w:tabs>
          <w:tab w:val="left" w:pos="5954"/>
          <w:tab w:val="left" w:pos="6379"/>
        </w:tabs>
        <w:jc w:val="center"/>
        <w:rPr>
          <w:sz w:val="26"/>
          <w:szCs w:val="26"/>
        </w:rPr>
      </w:pPr>
    </w:p>
    <w:p w14:paraId="7643BB9E" w14:textId="7B39CEB0" w:rsidR="00F42A62" w:rsidRPr="00974D4C" w:rsidRDefault="00F42A62" w:rsidP="007D5477">
      <w:pPr>
        <w:widowControl w:val="0"/>
        <w:tabs>
          <w:tab w:val="left" w:pos="5954"/>
          <w:tab w:val="left" w:pos="6379"/>
        </w:tabs>
        <w:jc w:val="center"/>
        <w:rPr>
          <w:sz w:val="26"/>
          <w:szCs w:val="26"/>
        </w:rPr>
      </w:pPr>
      <w:r w:rsidRPr="00974D4C">
        <w:rPr>
          <w:sz w:val="26"/>
          <w:szCs w:val="26"/>
        </w:rPr>
        <w:lastRenderedPageBreak/>
        <w:t>Показатели расходов городского бюджета</w:t>
      </w:r>
      <w:r w:rsidR="00004327">
        <w:rPr>
          <w:sz w:val="26"/>
          <w:szCs w:val="26"/>
        </w:rPr>
        <w:t xml:space="preserve"> </w:t>
      </w:r>
      <w:bookmarkStart w:id="1" w:name="_GoBack"/>
      <w:bookmarkEnd w:id="1"/>
      <w:r w:rsidRPr="00974D4C">
        <w:rPr>
          <w:sz w:val="26"/>
          <w:szCs w:val="26"/>
        </w:rPr>
        <w:t>по разделам и подразделам классификации расходов бюджета</w:t>
      </w:r>
    </w:p>
    <w:p w14:paraId="4B3C07DD" w14:textId="77777777" w:rsidR="004055DF" w:rsidRPr="00974D4C" w:rsidRDefault="004055DF" w:rsidP="00A678EA">
      <w:pPr>
        <w:widowControl w:val="0"/>
        <w:ind w:left="8364" w:right="-144"/>
        <w:rPr>
          <w:sz w:val="26"/>
          <w:szCs w:val="26"/>
        </w:rPr>
      </w:pPr>
      <w:r w:rsidRPr="00974D4C">
        <w:rPr>
          <w:sz w:val="26"/>
          <w:szCs w:val="26"/>
        </w:rPr>
        <w:t>Таблица 2</w:t>
      </w:r>
    </w:p>
    <w:p w14:paraId="59068359" w14:textId="77777777" w:rsidR="004055DF" w:rsidRPr="00974D4C" w:rsidRDefault="004055DF" w:rsidP="00A678EA">
      <w:pPr>
        <w:widowControl w:val="0"/>
        <w:ind w:left="8364" w:right="-144"/>
        <w:rPr>
          <w:sz w:val="26"/>
          <w:szCs w:val="26"/>
        </w:rPr>
      </w:pPr>
      <w:r w:rsidRPr="00974D4C">
        <w:rPr>
          <w:sz w:val="26"/>
          <w:szCs w:val="26"/>
        </w:rPr>
        <w:t>тыс. рублей</w:t>
      </w:r>
    </w:p>
    <w:tbl>
      <w:tblPr>
        <w:tblW w:w="9754" w:type="dxa"/>
        <w:jc w:val="center"/>
        <w:tblLayout w:type="fixed"/>
        <w:tblLook w:val="04A0" w:firstRow="1" w:lastRow="0" w:firstColumn="1" w:lastColumn="0" w:noHBand="0" w:noVBand="1"/>
      </w:tblPr>
      <w:tblGrid>
        <w:gridCol w:w="3823"/>
        <w:gridCol w:w="708"/>
        <w:gridCol w:w="709"/>
        <w:gridCol w:w="1537"/>
        <w:gridCol w:w="1496"/>
        <w:gridCol w:w="6"/>
        <w:gridCol w:w="1475"/>
      </w:tblGrid>
      <w:tr w:rsidR="007D5477" w:rsidRPr="00430D10" w14:paraId="38DE16E9" w14:textId="77777777" w:rsidTr="00004327">
        <w:trPr>
          <w:trHeight w:val="609"/>
          <w:tblHeader/>
          <w:jc w:val="center"/>
        </w:trPr>
        <w:tc>
          <w:tcPr>
            <w:tcW w:w="3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9D3E8" w14:textId="77777777" w:rsidR="00344F9F" w:rsidRPr="00430D10" w:rsidRDefault="00344F9F" w:rsidP="00430D10">
            <w:pPr>
              <w:widowControl w:val="0"/>
              <w:jc w:val="center"/>
            </w:pPr>
            <w:bookmarkStart w:id="2" w:name="RANGE!A9:F59"/>
            <w:r w:rsidRPr="00430D10">
              <w:t>Наименование</w:t>
            </w:r>
            <w:bookmarkEnd w:id="2"/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35EAC" w14:textId="77777777" w:rsidR="00344F9F" w:rsidRPr="00430D10" w:rsidRDefault="00344F9F" w:rsidP="00430D10">
            <w:pPr>
              <w:widowControl w:val="0"/>
              <w:jc w:val="center"/>
            </w:pPr>
            <w:r w:rsidRPr="00430D10">
              <w:t>Раздел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3BBD5" w14:textId="77777777" w:rsidR="00344F9F" w:rsidRPr="00430D10" w:rsidRDefault="00344F9F" w:rsidP="00430D10">
            <w:pPr>
              <w:widowControl w:val="0"/>
              <w:jc w:val="center"/>
            </w:pPr>
            <w:r w:rsidRPr="00430D10">
              <w:t>Подраздел</w:t>
            </w:r>
          </w:p>
        </w:tc>
        <w:tc>
          <w:tcPr>
            <w:tcW w:w="30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9C1ED" w14:textId="77777777" w:rsidR="00344F9F" w:rsidRPr="00430D10" w:rsidRDefault="00344F9F" w:rsidP="00430D10">
            <w:pPr>
              <w:widowControl w:val="0"/>
              <w:jc w:val="center"/>
            </w:pPr>
            <w:r w:rsidRPr="00430D10">
              <w:t>Плановые показатели на год, утвержденные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1A25A" w14:textId="77777777" w:rsidR="00344F9F" w:rsidRPr="00430D10" w:rsidRDefault="00344F9F" w:rsidP="00430D10">
            <w:pPr>
              <w:widowControl w:val="0"/>
              <w:ind w:left="-104" w:right="-105"/>
              <w:jc w:val="center"/>
            </w:pPr>
            <w:r w:rsidRPr="00430D10">
              <w:t>Исполнено</w:t>
            </w:r>
          </w:p>
        </w:tc>
      </w:tr>
      <w:tr w:rsidR="007D5477" w:rsidRPr="00430D10" w14:paraId="03B36BF2" w14:textId="77777777" w:rsidTr="00004327">
        <w:trPr>
          <w:trHeight w:val="1184"/>
          <w:tblHeader/>
          <w:jc w:val="center"/>
        </w:trPr>
        <w:tc>
          <w:tcPr>
            <w:tcW w:w="3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1B5AC" w14:textId="77777777" w:rsidR="00344F9F" w:rsidRPr="00430D10" w:rsidRDefault="00344F9F" w:rsidP="00430D10">
            <w:pPr>
              <w:widowControl w:val="0"/>
              <w:jc w:val="center"/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356D6" w14:textId="77777777" w:rsidR="00344F9F" w:rsidRPr="00430D10" w:rsidRDefault="00344F9F" w:rsidP="00430D10">
            <w:pPr>
              <w:widowControl w:val="0"/>
              <w:jc w:val="center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710EF" w14:textId="77777777" w:rsidR="00344F9F" w:rsidRPr="00430D10" w:rsidRDefault="00344F9F" w:rsidP="00430D10">
            <w:pPr>
              <w:widowControl w:val="0"/>
              <w:jc w:val="center"/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15559" w14:textId="77777777" w:rsidR="00344F9F" w:rsidRPr="00430D10" w:rsidRDefault="00344F9F" w:rsidP="00430D10">
            <w:pPr>
              <w:widowControl w:val="0"/>
              <w:ind w:left="-46" w:right="-26"/>
              <w:jc w:val="center"/>
            </w:pPr>
            <w:r w:rsidRPr="00430D10">
              <w:t>решением Череповецкой городской Думы о городском бюджете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41DD6" w14:textId="77777777" w:rsidR="00344F9F" w:rsidRPr="00430D10" w:rsidRDefault="00344F9F" w:rsidP="00430D10">
            <w:pPr>
              <w:widowControl w:val="0"/>
              <w:jc w:val="center"/>
              <w:rPr>
                <w:lang w:val="en-US"/>
              </w:rPr>
            </w:pPr>
            <w:r w:rsidRPr="00430D10">
              <w:t>с учетом</w:t>
            </w:r>
            <w:r w:rsidR="00D35670" w:rsidRPr="00430D10">
              <w:t xml:space="preserve"> </w:t>
            </w:r>
            <w:r w:rsidRPr="00430D10">
              <w:t>особенностей</w:t>
            </w:r>
            <w:r w:rsidR="00F86AD6" w:rsidRPr="00430D10">
              <w:rPr>
                <w:rStyle w:val="af"/>
                <w:lang w:val="en-US"/>
              </w:rPr>
              <w:endnoteReference w:customMarkFollows="1" w:id="1"/>
              <w:t>*</w:t>
            </w:r>
          </w:p>
        </w:tc>
        <w:tc>
          <w:tcPr>
            <w:tcW w:w="1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960CD" w14:textId="77777777" w:rsidR="00344F9F" w:rsidRPr="00430D10" w:rsidRDefault="00344F9F" w:rsidP="00430D10">
            <w:pPr>
              <w:widowControl w:val="0"/>
              <w:jc w:val="right"/>
            </w:pPr>
          </w:p>
        </w:tc>
      </w:tr>
      <w:tr w:rsidR="000F33E3" w:rsidRPr="00430D10" w14:paraId="054D8D9A" w14:textId="77777777" w:rsidTr="00004327">
        <w:trPr>
          <w:trHeight w:val="635"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0E3BB" w14:textId="168DEB6C" w:rsidR="000F33E3" w:rsidRPr="00430D10" w:rsidRDefault="000F33E3" w:rsidP="009A4569">
            <w:pPr>
              <w:widowControl w:val="0"/>
              <w:jc w:val="both"/>
            </w:pPr>
            <w:r w:rsidRPr="00430D10"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6D34FA" w14:textId="77777777" w:rsidR="000F33E3" w:rsidRPr="00430D10" w:rsidRDefault="000F33E3" w:rsidP="00430D10">
            <w:pPr>
              <w:widowControl w:val="0"/>
              <w:jc w:val="center"/>
            </w:pPr>
            <w:r w:rsidRPr="00430D10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9655ED" w14:textId="77777777" w:rsidR="000F33E3" w:rsidRPr="00430D10" w:rsidRDefault="000F33E3" w:rsidP="00430D10">
            <w:pPr>
              <w:widowControl w:val="0"/>
              <w:jc w:val="center"/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6B4FB9" w14:textId="4E9FA997" w:rsidR="000F33E3" w:rsidRPr="00430D10" w:rsidRDefault="000F33E3" w:rsidP="00430D10">
            <w:pPr>
              <w:widowControl w:val="0"/>
              <w:jc w:val="right"/>
            </w:pPr>
            <w:r w:rsidRPr="00430D10">
              <w:rPr>
                <w:color w:val="000000"/>
              </w:rPr>
              <w:t>925 272,1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DE31F8" w14:textId="6BE8D11C" w:rsidR="000F33E3" w:rsidRPr="00430D10" w:rsidRDefault="000F33E3" w:rsidP="00430D10">
            <w:pPr>
              <w:widowControl w:val="0"/>
              <w:jc w:val="right"/>
            </w:pPr>
            <w:r w:rsidRPr="00430D10">
              <w:rPr>
                <w:color w:val="000000"/>
              </w:rPr>
              <w:t>925 272,1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2FAEB2" w14:textId="3D80826F" w:rsidR="000F33E3" w:rsidRPr="00430D10" w:rsidRDefault="000F33E3" w:rsidP="00430D10">
            <w:pPr>
              <w:widowControl w:val="0"/>
              <w:jc w:val="right"/>
              <w:rPr>
                <w:color w:val="000000"/>
              </w:rPr>
            </w:pPr>
            <w:r w:rsidRPr="00430D10">
              <w:rPr>
                <w:color w:val="000000"/>
              </w:rPr>
              <w:t>416 048,8</w:t>
            </w:r>
          </w:p>
        </w:tc>
      </w:tr>
      <w:tr w:rsidR="000F33E3" w:rsidRPr="00430D10" w14:paraId="23A79921" w14:textId="77777777" w:rsidTr="00004327">
        <w:trPr>
          <w:trHeight w:val="1135"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E037F" w14:textId="77777777" w:rsidR="000F33E3" w:rsidRPr="00430D10" w:rsidRDefault="000F33E3" w:rsidP="00430D10">
            <w:pPr>
              <w:widowControl w:val="0"/>
              <w:jc w:val="both"/>
            </w:pPr>
            <w:r w:rsidRPr="00430D10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18DB9A" w14:textId="77777777" w:rsidR="000F33E3" w:rsidRPr="00430D10" w:rsidRDefault="000F33E3" w:rsidP="00430D10">
            <w:pPr>
              <w:widowControl w:val="0"/>
              <w:jc w:val="center"/>
            </w:pPr>
            <w:r w:rsidRPr="00430D10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AD9331" w14:textId="77777777" w:rsidR="000F33E3" w:rsidRPr="00430D10" w:rsidRDefault="000F33E3" w:rsidP="00430D10">
            <w:pPr>
              <w:widowControl w:val="0"/>
              <w:jc w:val="center"/>
            </w:pPr>
            <w:r w:rsidRPr="00430D10">
              <w:t>02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F47605" w14:textId="416A31D6" w:rsidR="000F33E3" w:rsidRPr="00430D10" w:rsidRDefault="000F33E3" w:rsidP="00430D10">
            <w:pPr>
              <w:widowControl w:val="0"/>
              <w:jc w:val="right"/>
            </w:pPr>
            <w:r w:rsidRPr="00430D10">
              <w:t>4 574,0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609900" w14:textId="41C16AFE" w:rsidR="000F33E3" w:rsidRPr="00430D10" w:rsidRDefault="000F33E3" w:rsidP="00430D10">
            <w:pPr>
              <w:widowControl w:val="0"/>
              <w:jc w:val="right"/>
            </w:pPr>
            <w:r w:rsidRPr="00430D10">
              <w:t>4 574,0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DA6028" w14:textId="7368658A" w:rsidR="000F33E3" w:rsidRPr="00430D10" w:rsidRDefault="000F33E3" w:rsidP="00430D10">
            <w:pPr>
              <w:widowControl w:val="0"/>
              <w:jc w:val="right"/>
            </w:pPr>
            <w:r w:rsidRPr="00430D10">
              <w:t>2 445,5</w:t>
            </w:r>
          </w:p>
        </w:tc>
      </w:tr>
      <w:tr w:rsidR="000F33E3" w:rsidRPr="00430D10" w14:paraId="2DDB4178" w14:textId="77777777" w:rsidTr="00004327">
        <w:trPr>
          <w:trHeight w:val="1563"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AA3C1C" w14:textId="77777777" w:rsidR="000F33E3" w:rsidRPr="00430D10" w:rsidRDefault="000F33E3" w:rsidP="00430D10">
            <w:pPr>
              <w:widowControl w:val="0"/>
              <w:jc w:val="both"/>
            </w:pPr>
            <w:r w:rsidRPr="00430D10"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D0F60E" w14:textId="77777777" w:rsidR="000F33E3" w:rsidRPr="00430D10" w:rsidRDefault="000F33E3" w:rsidP="00430D10">
            <w:pPr>
              <w:widowControl w:val="0"/>
              <w:jc w:val="center"/>
            </w:pPr>
            <w:r w:rsidRPr="00430D10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7C68E8" w14:textId="77777777" w:rsidR="000F33E3" w:rsidRPr="00430D10" w:rsidRDefault="000F33E3" w:rsidP="00430D10">
            <w:pPr>
              <w:widowControl w:val="0"/>
              <w:jc w:val="center"/>
            </w:pPr>
            <w:r w:rsidRPr="00430D10">
              <w:t>03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D13C77" w14:textId="75574FA5" w:rsidR="000F33E3" w:rsidRPr="00430D10" w:rsidRDefault="000F33E3" w:rsidP="00430D10">
            <w:pPr>
              <w:widowControl w:val="0"/>
              <w:jc w:val="right"/>
            </w:pPr>
            <w:r w:rsidRPr="00430D10">
              <w:t>18 865,9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094CD8" w14:textId="0FBD6B71" w:rsidR="000F33E3" w:rsidRPr="00430D10" w:rsidRDefault="000F33E3" w:rsidP="00430D10">
            <w:pPr>
              <w:widowControl w:val="0"/>
              <w:jc w:val="right"/>
            </w:pPr>
            <w:r w:rsidRPr="00430D10">
              <w:t>18 865,9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D5A301" w14:textId="0130B24E" w:rsidR="000F33E3" w:rsidRPr="00430D10" w:rsidRDefault="000F33E3" w:rsidP="00430D10">
            <w:pPr>
              <w:widowControl w:val="0"/>
              <w:jc w:val="right"/>
            </w:pPr>
            <w:r w:rsidRPr="00430D10">
              <w:t>8 462,8</w:t>
            </w:r>
          </w:p>
        </w:tc>
      </w:tr>
      <w:tr w:rsidR="000F33E3" w:rsidRPr="00430D10" w14:paraId="5C584B23" w14:textId="77777777" w:rsidTr="00004327">
        <w:trPr>
          <w:trHeight w:val="20"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B65D8" w14:textId="77777777" w:rsidR="000F33E3" w:rsidRPr="00430D10" w:rsidRDefault="000F33E3" w:rsidP="00430D10">
            <w:pPr>
              <w:widowControl w:val="0"/>
              <w:jc w:val="both"/>
            </w:pPr>
            <w:r w:rsidRPr="00430D10"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2EF3B9" w14:textId="77777777" w:rsidR="000F33E3" w:rsidRPr="00430D10" w:rsidRDefault="000F33E3" w:rsidP="00430D10">
            <w:pPr>
              <w:widowControl w:val="0"/>
              <w:jc w:val="center"/>
            </w:pPr>
            <w:r w:rsidRPr="00430D10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48DB65" w14:textId="77777777" w:rsidR="000F33E3" w:rsidRPr="00430D10" w:rsidRDefault="000F33E3" w:rsidP="00430D10">
            <w:pPr>
              <w:widowControl w:val="0"/>
              <w:jc w:val="center"/>
            </w:pPr>
            <w:r w:rsidRPr="00430D10">
              <w:t>04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158DB4" w14:textId="182F029B" w:rsidR="000F33E3" w:rsidRPr="00430D10" w:rsidRDefault="000F33E3" w:rsidP="00430D10">
            <w:pPr>
              <w:widowControl w:val="0"/>
              <w:jc w:val="right"/>
            </w:pPr>
            <w:r w:rsidRPr="00430D10">
              <w:t>160 952,1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EA0E54" w14:textId="623BDA23" w:rsidR="000F33E3" w:rsidRPr="00430D10" w:rsidRDefault="000F33E3" w:rsidP="00430D10">
            <w:pPr>
              <w:widowControl w:val="0"/>
              <w:jc w:val="right"/>
            </w:pPr>
            <w:r w:rsidRPr="00430D10">
              <w:t>160 952,1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34817C" w14:textId="3F2C7B18" w:rsidR="000F33E3" w:rsidRPr="00430D10" w:rsidRDefault="000F33E3" w:rsidP="00430D10">
            <w:pPr>
              <w:widowControl w:val="0"/>
              <w:jc w:val="right"/>
            </w:pPr>
            <w:r w:rsidRPr="00430D10">
              <w:t>80 831,1</w:t>
            </w:r>
          </w:p>
        </w:tc>
      </w:tr>
      <w:tr w:rsidR="000F33E3" w:rsidRPr="00430D10" w14:paraId="0A7CB2CD" w14:textId="77777777" w:rsidTr="00004327">
        <w:trPr>
          <w:trHeight w:val="322"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7566E" w14:textId="77777777" w:rsidR="000F33E3" w:rsidRPr="00430D10" w:rsidRDefault="000F33E3" w:rsidP="00430D10">
            <w:pPr>
              <w:widowControl w:val="0"/>
              <w:jc w:val="both"/>
            </w:pPr>
            <w:r w:rsidRPr="00430D10">
              <w:t>Судебная система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CB9633" w14:textId="77777777" w:rsidR="000F33E3" w:rsidRPr="00430D10" w:rsidRDefault="000F33E3" w:rsidP="00430D10">
            <w:pPr>
              <w:widowControl w:val="0"/>
              <w:jc w:val="center"/>
            </w:pPr>
            <w:r w:rsidRPr="00430D10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4DED02" w14:textId="77777777" w:rsidR="000F33E3" w:rsidRPr="00430D10" w:rsidRDefault="000F33E3" w:rsidP="00430D10">
            <w:pPr>
              <w:widowControl w:val="0"/>
              <w:jc w:val="center"/>
            </w:pPr>
            <w:r w:rsidRPr="00430D10">
              <w:t>05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8A2E54" w14:textId="7E8E9BBF" w:rsidR="000F33E3" w:rsidRPr="00430D10" w:rsidRDefault="000F33E3" w:rsidP="00430D10">
            <w:pPr>
              <w:widowControl w:val="0"/>
              <w:jc w:val="right"/>
            </w:pPr>
            <w:r w:rsidRPr="00430D10">
              <w:t>244,6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6204D18" w14:textId="1AD8515C" w:rsidR="000F33E3" w:rsidRPr="00430D10" w:rsidRDefault="000F33E3" w:rsidP="00430D10">
            <w:pPr>
              <w:widowControl w:val="0"/>
              <w:jc w:val="right"/>
            </w:pPr>
            <w:r w:rsidRPr="00430D10">
              <w:t>244,6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3A5FDE" w14:textId="16338317" w:rsidR="000F33E3" w:rsidRPr="00430D10" w:rsidRDefault="000F33E3" w:rsidP="00430D10">
            <w:pPr>
              <w:widowControl w:val="0"/>
              <w:jc w:val="right"/>
            </w:pPr>
            <w:r w:rsidRPr="00430D10">
              <w:t>244,6</w:t>
            </w:r>
          </w:p>
        </w:tc>
      </w:tr>
      <w:tr w:rsidR="000F33E3" w:rsidRPr="00430D10" w14:paraId="2E1217D1" w14:textId="77777777" w:rsidTr="00004327">
        <w:trPr>
          <w:trHeight w:val="1066"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40C5B" w14:textId="77777777" w:rsidR="000F33E3" w:rsidRPr="00430D10" w:rsidRDefault="000F33E3" w:rsidP="00430D10">
            <w:pPr>
              <w:widowControl w:val="0"/>
              <w:jc w:val="both"/>
            </w:pPr>
            <w:r w:rsidRPr="00430D10">
              <w:t xml:space="preserve">Обеспечение деятельности финансовых, налоговых и таможенных органов и органов финансового (финансово-бюджетного) надзора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BAED82" w14:textId="77777777" w:rsidR="000F33E3" w:rsidRPr="00430D10" w:rsidRDefault="000F33E3" w:rsidP="00430D10">
            <w:pPr>
              <w:widowControl w:val="0"/>
              <w:jc w:val="center"/>
            </w:pPr>
            <w:r w:rsidRPr="00430D10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363DD0" w14:textId="77777777" w:rsidR="000F33E3" w:rsidRPr="00430D10" w:rsidRDefault="000F33E3" w:rsidP="00430D10">
            <w:pPr>
              <w:widowControl w:val="0"/>
              <w:jc w:val="center"/>
            </w:pPr>
            <w:r w:rsidRPr="00430D10">
              <w:t>06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EE2721" w14:textId="6F20EC9B" w:rsidR="000F33E3" w:rsidRPr="00430D10" w:rsidRDefault="000F33E3" w:rsidP="00430D10">
            <w:pPr>
              <w:widowControl w:val="0"/>
              <w:jc w:val="right"/>
            </w:pPr>
            <w:r w:rsidRPr="00430D10">
              <w:t>52 227,9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6023A2" w14:textId="19E92213" w:rsidR="000F33E3" w:rsidRPr="00430D10" w:rsidRDefault="000F33E3" w:rsidP="00430D10">
            <w:pPr>
              <w:widowControl w:val="0"/>
              <w:jc w:val="right"/>
            </w:pPr>
            <w:r w:rsidRPr="00430D10">
              <w:t>52 227,9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43E76E" w14:textId="0AC1F142" w:rsidR="000F33E3" w:rsidRPr="00430D10" w:rsidRDefault="000F33E3" w:rsidP="00430D10">
            <w:pPr>
              <w:widowControl w:val="0"/>
              <w:jc w:val="right"/>
            </w:pPr>
            <w:r w:rsidRPr="00430D10">
              <w:t>24 481,6</w:t>
            </w:r>
          </w:p>
        </w:tc>
      </w:tr>
      <w:tr w:rsidR="000F33E3" w:rsidRPr="00430D10" w14:paraId="1C70444A" w14:textId="77777777" w:rsidTr="00004327">
        <w:trPr>
          <w:trHeight w:val="409"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870E4" w14:textId="773A9625" w:rsidR="000F33E3" w:rsidRPr="00430D10" w:rsidRDefault="000F33E3" w:rsidP="00430D10">
            <w:pPr>
              <w:widowControl w:val="0"/>
              <w:jc w:val="both"/>
            </w:pPr>
            <w:bookmarkStart w:id="3" w:name="_Hlk101276521"/>
            <w:r w:rsidRPr="00430D10">
              <w:t>Обеспечение проведения выборов и референдумов</w:t>
            </w:r>
            <w:bookmarkEnd w:id="3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7F84A4" w14:textId="77777777" w:rsidR="000F33E3" w:rsidRPr="00430D10" w:rsidRDefault="000F33E3" w:rsidP="00430D10">
            <w:pPr>
              <w:widowControl w:val="0"/>
              <w:jc w:val="center"/>
            </w:pPr>
            <w:r w:rsidRPr="00430D10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1048B0" w14:textId="77777777" w:rsidR="000F33E3" w:rsidRPr="00430D10" w:rsidRDefault="000F33E3" w:rsidP="00430D10">
            <w:pPr>
              <w:widowControl w:val="0"/>
              <w:jc w:val="center"/>
            </w:pPr>
            <w:r w:rsidRPr="00430D10">
              <w:t>07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C18239" w14:textId="7ABE7420" w:rsidR="000F33E3" w:rsidRPr="00430D10" w:rsidRDefault="000F33E3" w:rsidP="00430D10">
            <w:pPr>
              <w:widowControl w:val="0"/>
              <w:jc w:val="right"/>
            </w:pPr>
            <w:r w:rsidRPr="00430D10">
              <w:rPr>
                <w:color w:val="000000"/>
              </w:rPr>
              <w:t>18 534,0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AD88F7" w14:textId="120DF028" w:rsidR="000F33E3" w:rsidRPr="00430D10" w:rsidRDefault="000F33E3" w:rsidP="00430D10">
            <w:pPr>
              <w:widowControl w:val="0"/>
              <w:jc w:val="right"/>
            </w:pPr>
            <w:r w:rsidRPr="00430D10">
              <w:rPr>
                <w:color w:val="000000"/>
              </w:rPr>
              <w:t>18 534,0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6C57C8" w14:textId="18400B84" w:rsidR="000F33E3" w:rsidRPr="00430D10" w:rsidRDefault="000F33E3" w:rsidP="00430D10">
            <w:pPr>
              <w:widowControl w:val="0"/>
              <w:jc w:val="right"/>
            </w:pPr>
            <w:r w:rsidRPr="00430D10">
              <w:t>0,0</w:t>
            </w:r>
          </w:p>
        </w:tc>
      </w:tr>
      <w:tr w:rsidR="000F33E3" w:rsidRPr="00430D10" w14:paraId="3A5E7686" w14:textId="77777777" w:rsidTr="00004327">
        <w:trPr>
          <w:trHeight w:val="454"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879F1" w14:textId="77777777" w:rsidR="000F33E3" w:rsidRPr="00430D10" w:rsidRDefault="000F33E3" w:rsidP="00430D10">
            <w:pPr>
              <w:widowControl w:val="0"/>
              <w:jc w:val="both"/>
            </w:pPr>
            <w:r w:rsidRPr="00430D10">
              <w:t>Резервные фонды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6AC8B9" w14:textId="77777777" w:rsidR="000F33E3" w:rsidRPr="00430D10" w:rsidRDefault="000F33E3" w:rsidP="00430D10">
            <w:pPr>
              <w:widowControl w:val="0"/>
              <w:jc w:val="center"/>
            </w:pPr>
            <w:r w:rsidRPr="00430D10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A3478F" w14:textId="77777777" w:rsidR="000F33E3" w:rsidRPr="00430D10" w:rsidRDefault="000F33E3" w:rsidP="00430D10">
            <w:pPr>
              <w:widowControl w:val="0"/>
              <w:jc w:val="center"/>
            </w:pPr>
            <w:r w:rsidRPr="00430D10">
              <w:t>11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FD1796" w14:textId="19B0A3D6" w:rsidR="000F33E3" w:rsidRPr="00430D10" w:rsidRDefault="000F33E3" w:rsidP="00430D10">
            <w:pPr>
              <w:widowControl w:val="0"/>
              <w:jc w:val="right"/>
            </w:pPr>
            <w:r w:rsidRPr="00430D10">
              <w:t>55 432,6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7E98C7" w14:textId="3E6AF824" w:rsidR="000F33E3" w:rsidRPr="00430D10" w:rsidRDefault="000F33E3" w:rsidP="00430D10">
            <w:pPr>
              <w:widowControl w:val="0"/>
              <w:jc w:val="right"/>
            </w:pPr>
            <w:r w:rsidRPr="00430D10">
              <w:t>55 432,6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B7E87A" w14:textId="30D548FB" w:rsidR="000F33E3" w:rsidRPr="00430D10" w:rsidRDefault="000F33E3" w:rsidP="00430D10">
            <w:pPr>
              <w:widowControl w:val="0"/>
              <w:jc w:val="right"/>
            </w:pPr>
            <w:r w:rsidRPr="00430D10">
              <w:t>0,0</w:t>
            </w:r>
          </w:p>
        </w:tc>
      </w:tr>
      <w:tr w:rsidR="000F33E3" w:rsidRPr="00430D10" w14:paraId="50584E5C" w14:textId="77777777" w:rsidTr="00004327">
        <w:trPr>
          <w:trHeight w:val="472"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5C33A" w14:textId="77777777" w:rsidR="000F33E3" w:rsidRPr="00430D10" w:rsidRDefault="000F33E3" w:rsidP="00430D10">
            <w:pPr>
              <w:widowControl w:val="0"/>
              <w:jc w:val="both"/>
            </w:pPr>
            <w:r w:rsidRPr="00430D10"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4F6C06" w14:textId="77777777" w:rsidR="000F33E3" w:rsidRPr="00430D10" w:rsidRDefault="000F33E3" w:rsidP="00430D10">
            <w:pPr>
              <w:widowControl w:val="0"/>
              <w:jc w:val="center"/>
            </w:pPr>
            <w:r w:rsidRPr="00430D10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F007DB" w14:textId="77777777" w:rsidR="000F33E3" w:rsidRPr="00430D10" w:rsidRDefault="000F33E3" w:rsidP="00430D10">
            <w:pPr>
              <w:widowControl w:val="0"/>
              <w:jc w:val="center"/>
            </w:pPr>
            <w:r w:rsidRPr="00430D10">
              <w:t>13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6A4921" w14:textId="504D45A3" w:rsidR="000F33E3" w:rsidRPr="00430D10" w:rsidRDefault="000F33E3" w:rsidP="00430D10">
            <w:pPr>
              <w:widowControl w:val="0"/>
              <w:jc w:val="right"/>
            </w:pPr>
            <w:r w:rsidRPr="00430D10">
              <w:t>614 441,0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845864" w14:textId="27CBD60C" w:rsidR="000F33E3" w:rsidRPr="00430D10" w:rsidRDefault="000F33E3" w:rsidP="00430D10">
            <w:pPr>
              <w:widowControl w:val="0"/>
              <w:jc w:val="right"/>
            </w:pPr>
            <w:r w:rsidRPr="00430D10">
              <w:t>614 441,0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3FF9A1" w14:textId="00A1AFBC" w:rsidR="000F33E3" w:rsidRPr="00430D10" w:rsidRDefault="000F33E3" w:rsidP="00430D10">
            <w:pPr>
              <w:widowControl w:val="0"/>
              <w:jc w:val="right"/>
            </w:pPr>
            <w:r w:rsidRPr="00430D10">
              <w:t>299 583,2</w:t>
            </w:r>
          </w:p>
        </w:tc>
      </w:tr>
      <w:tr w:rsidR="000F33E3" w:rsidRPr="00430D10" w14:paraId="569B0521" w14:textId="77777777" w:rsidTr="00004327">
        <w:trPr>
          <w:trHeight w:val="20"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2F417" w14:textId="6A0E65EE" w:rsidR="000F33E3" w:rsidRPr="00430D10" w:rsidRDefault="000F33E3" w:rsidP="009A4569">
            <w:pPr>
              <w:widowControl w:val="0"/>
              <w:jc w:val="both"/>
            </w:pPr>
            <w:r w:rsidRPr="00430D10">
              <w:t>НАЦИОНАЛЬНАЯ БЕЗОПАСНОСТЬ И ПРАВООХРАНИТЕЛЬНАЯ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1AF9EF" w14:textId="77777777" w:rsidR="000F33E3" w:rsidRPr="00430D10" w:rsidRDefault="000F33E3" w:rsidP="00430D10">
            <w:pPr>
              <w:widowControl w:val="0"/>
              <w:jc w:val="center"/>
            </w:pPr>
            <w:r w:rsidRPr="00430D10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F32F07" w14:textId="77777777" w:rsidR="000F33E3" w:rsidRPr="00430D10" w:rsidRDefault="000F33E3" w:rsidP="00430D10">
            <w:pPr>
              <w:widowControl w:val="0"/>
              <w:jc w:val="center"/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5FD3EB" w14:textId="007C34BA" w:rsidR="000F33E3" w:rsidRPr="00430D10" w:rsidRDefault="000F33E3" w:rsidP="00430D10">
            <w:pPr>
              <w:widowControl w:val="0"/>
              <w:jc w:val="right"/>
            </w:pPr>
            <w:r w:rsidRPr="00430D10">
              <w:t>54 850,3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51B6F0" w14:textId="54EE15BD" w:rsidR="000F33E3" w:rsidRPr="00430D10" w:rsidRDefault="000F33E3" w:rsidP="00430D10">
            <w:pPr>
              <w:widowControl w:val="0"/>
              <w:jc w:val="right"/>
            </w:pPr>
            <w:r w:rsidRPr="00430D10">
              <w:t>54 850,3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E3E37D" w14:textId="0B0412C7" w:rsidR="000F33E3" w:rsidRPr="00430D10" w:rsidRDefault="000F33E3" w:rsidP="00430D10">
            <w:pPr>
              <w:widowControl w:val="0"/>
              <w:jc w:val="right"/>
            </w:pPr>
            <w:r w:rsidRPr="00430D10">
              <w:rPr>
                <w:color w:val="000000"/>
              </w:rPr>
              <w:t>26 228,4</w:t>
            </w:r>
          </w:p>
        </w:tc>
      </w:tr>
      <w:tr w:rsidR="000F33E3" w:rsidRPr="00430D10" w14:paraId="529EC2F6" w14:textId="77777777" w:rsidTr="00004327">
        <w:trPr>
          <w:trHeight w:val="20"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20B136" w14:textId="77777777" w:rsidR="000F33E3" w:rsidRPr="00430D10" w:rsidRDefault="000F33E3" w:rsidP="00430D10">
            <w:pPr>
              <w:widowControl w:val="0"/>
              <w:jc w:val="both"/>
            </w:pPr>
            <w:r w:rsidRPr="00430D10"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3B1F83" w14:textId="77777777" w:rsidR="000F33E3" w:rsidRPr="00430D10" w:rsidRDefault="000F33E3" w:rsidP="00430D10">
            <w:pPr>
              <w:widowControl w:val="0"/>
              <w:jc w:val="center"/>
            </w:pPr>
            <w:r w:rsidRPr="00430D10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34B597" w14:textId="77777777" w:rsidR="000F33E3" w:rsidRPr="00430D10" w:rsidRDefault="000F33E3" w:rsidP="00430D10">
            <w:pPr>
              <w:widowControl w:val="0"/>
              <w:jc w:val="center"/>
            </w:pPr>
            <w:r w:rsidRPr="00430D10">
              <w:t>10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2722E4" w14:textId="5C75F0D4" w:rsidR="000F33E3" w:rsidRPr="00430D10" w:rsidRDefault="000F33E3" w:rsidP="00430D10">
            <w:pPr>
              <w:widowControl w:val="0"/>
              <w:jc w:val="right"/>
            </w:pPr>
            <w:r w:rsidRPr="00430D10">
              <w:rPr>
                <w:color w:val="000000"/>
              </w:rPr>
              <w:t>54 850,3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727825" w14:textId="358DD35A" w:rsidR="000F33E3" w:rsidRPr="00430D10" w:rsidRDefault="000F33E3" w:rsidP="00430D10">
            <w:pPr>
              <w:widowControl w:val="0"/>
              <w:jc w:val="right"/>
            </w:pPr>
            <w:r w:rsidRPr="00430D10">
              <w:rPr>
                <w:color w:val="000000"/>
              </w:rPr>
              <w:t>54 850,3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77EBD2" w14:textId="5D97B898" w:rsidR="000F33E3" w:rsidRPr="00430D10" w:rsidRDefault="000F33E3" w:rsidP="00430D10">
            <w:pPr>
              <w:widowControl w:val="0"/>
              <w:jc w:val="right"/>
            </w:pPr>
            <w:r w:rsidRPr="00430D10">
              <w:rPr>
                <w:color w:val="000000"/>
              </w:rPr>
              <w:t>26 228,4</w:t>
            </w:r>
          </w:p>
        </w:tc>
      </w:tr>
      <w:tr w:rsidR="007D5477" w:rsidRPr="00430D10" w14:paraId="3BB0A7E3" w14:textId="77777777" w:rsidTr="00004327">
        <w:trPr>
          <w:trHeight w:val="597"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A31E2" w14:textId="77777777" w:rsidR="00704EE3" w:rsidRPr="00430D10" w:rsidRDefault="00704EE3" w:rsidP="00430D10">
            <w:pPr>
              <w:widowControl w:val="0"/>
              <w:jc w:val="both"/>
            </w:pPr>
            <w:r w:rsidRPr="00430D10">
              <w:t>НАЦИОНАЛЬНАЯ ЭКОНОМИКА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486EC3" w14:textId="77777777" w:rsidR="00704EE3" w:rsidRPr="00430D10" w:rsidRDefault="00704EE3" w:rsidP="00430D10">
            <w:pPr>
              <w:widowControl w:val="0"/>
              <w:jc w:val="center"/>
            </w:pPr>
            <w:r w:rsidRPr="00430D10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CE0982" w14:textId="77777777" w:rsidR="00704EE3" w:rsidRPr="00430D10" w:rsidRDefault="00704EE3" w:rsidP="00430D10">
            <w:pPr>
              <w:widowControl w:val="0"/>
              <w:jc w:val="center"/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4F6B75" w14:textId="3EE1AC33" w:rsidR="00704EE3" w:rsidRPr="00430D10" w:rsidRDefault="000F33E3" w:rsidP="00430D10">
            <w:pPr>
              <w:widowControl w:val="0"/>
              <w:jc w:val="right"/>
              <w:rPr>
                <w:color w:val="000000"/>
              </w:rPr>
            </w:pPr>
            <w:r w:rsidRPr="00430D10">
              <w:rPr>
                <w:color w:val="000000"/>
              </w:rPr>
              <w:t>3 135 974,1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DA6049" w14:textId="4EF4EFDB" w:rsidR="00704EE3" w:rsidRPr="00430D10" w:rsidRDefault="000F33E3" w:rsidP="00430D10">
            <w:pPr>
              <w:widowControl w:val="0"/>
              <w:jc w:val="right"/>
              <w:rPr>
                <w:color w:val="000000"/>
              </w:rPr>
            </w:pPr>
            <w:r w:rsidRPr="00430D10">
              <w:rPr>
                <w:color w:val="000000"/>
              </w:rPr>
              <w:t>3 494 236,6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ACC93A" w14:textId="538DECD8" w:rsidR="00704EE3" w:rsidRPr="00430D10" w:rsidRDefault="000F33E3" w:rsidP="00430D10">
            <w:pPr>
              <w:widowControl w:val="0"/>
              <w:jc w:val="right"/>
              <w:rPr>
                <w:color w:val="000000"/>
              </w:rPr>
            </w:pPr>
            <w:r w:rsidRPr="00430D10">
              <w:rPr>
                <w:color w:val="000000"/>
              </w:rPr>
              <w:t>917 482,7</w:t>
            </w:r>
          </w:p>
        </w:tc>
      </w:tr>
      <w:tr w:rsidR="000F33E3" w:rsidRPr="00430D10" w14:paraId="448BB80F" w14:textId="77777777" w:rsidTr="00004327">
        <w:trPr>
          <w:trHeight w:val="20"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58603" w14:textId="77777777" w:rsidR="000F33E3" w:rsidRPr="00430D10" w:rsidRDefault="000F33E3" w:rsidP="00430D10">
            <w:pPr>
              <w:widowControl w:val="0"/>
              <w:jc w:val="both"/>
            </w:pPr>
            <w:r w:rsidRPr="00430D10">
              <w:lastRenderedPageBreak/>
              <w:t>Общеэкономические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92CCB3" w14:textId="77777777" w:rsidR="000F33E3" w:rsidRPr="00430D10" w:rsidRDefault="000F33E3" w:rsidP="00430D10">
            <w:pPr>
              <w:widowControl w:val="0"/>
              <w:jc w:val="center"/>
            </w:pPr>
            <w:r w:rsidRPr="00430D10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C3BDEF" w14:textId="77777777" w:rsidR="000F33E3" w:rsidRPr="00430D10" w:rsidRDefault="000F33E3" w:rsidP="00430D10">
            <w:pPr>
              <w:widowControl w:val="0"/>
              <w:jc w:val="center"/>
            </w:pPr>
            <w:r w:rsidRPr="00430D10">
              <w:t>01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5A2834" w14:textId="13E66340" w:rsidR="000F33E3" w:rsidRPr="00430D10" w:rsidRDefault="000F33E3" w:rsidP="00430D10">
            <w:pPr>
              <w:widowControl w:val="0"/>
              <w:jc w:val="right"/>
            </w:pPr>
            <w:r w:rsidRPr="00430D10">
              <w:t>2 953,6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C53D70" w14:textId="1D826EF8" w:rsidR="000F33E3" w:rsidRPr="00430D10" w:rsidRDefault="000F33E3" w:rsidP="00430D10">
            <w:pPr>
              <w:widowControl w:val="0"/>
              <w:jc w:val="right"/>
            </w:pPr>
            <w:r w:rsidRPr="00430D10">
              <w:t>2 953,6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D2D6EA" w14:textId="6FA3A927" w:rsidR="000F33E3" w:rsidRPr="00430D10" w:rsidRDefault="000F33E3" w:rsidP="00430D10">
            <w:pPr>
              <w:widowControl w:val="0"/>
              <w:jc w:val="right"/>
            </w:pPr>
            <w:r w:rsidRPr="00430D10">
              <w:t>1 177,9</w:t>
            </w:r>
          </w:p>
        </w:tc>
      </w:tr>
      <w:tr w:rsidR="000F33E3" w:rsidRPr="00430D10" w14:paraId="48BA6DCD" w14:textId="77777777" w:rsidTr="00004327">
        <w:trPr>
          <w:trHeight w:val="321"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0E440" w14:textId="77777777" w:rsidR="000F33E3" w:rsidRPr="00430D10" w:rsidRDefault="000F33E3" w:rsidP="00430D10">
            <w:pPr>
              <w:widowControl w:val="0"/>
              <w:jc w:val="both"/>
            </w:pPr>
            <w:r w:rsidRPr="00430D10">
              <w:t>Транспорт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E14C0E" w14:textId="77777777" w:rsidR="000F33E3" w:rsidRPr="00430D10" w:rsidRDefault="000F33E3" w:rsidP="00430D10">
            <w:pPr>
              <w:widowControl w:val="0"/>
              <w:jc w:val="center"/>
            </w:pPr>
            <w:r w:rsidRPr="00430D10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2FA900" w14:textId="77777777" w:rsidR="000F33E3" w:rsidRPr="00430D10" w:rsidRDefault="000F33E3" w:rsidP="00430D10">
            <w:pPr>
              <w:widowControl w:val="0"/>
              <w:jc w:val="center"/>
            </w:pPr>
            <w:r w:rsidRPr="00430D10">
              <w:t>08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733ED6" w14:textId="5477B6E8" w:rsidR="000F33E3" w:rsidRPr="00430D10" w:rsidRDefault="000F33E3" w:rsidP="00430D10">
            <w:pPr>
              <w:widowControl w:val="0"/>
              <w:jc w:val="right"/>
            </w:pPr>
            <w:r w:rsidRPr="00430D10">
              <w:t>271 979,0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3E8FC7" w14:textId="6E5B5ACD" w:rsidR="000F33E3" w:rsidRPr="00430D10" w:rsidRDefault="000F33E3" w:rsidP="00430D10">
            <w:pPr>
              <w:widowControl w:val="0"/>
              <w:jc w:val="right"/>
            </w:pPr>
            <w:r w:rsidRPr="00430D10">
              <w:t>271 979,0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1E9EB0" w14:textId="4BAAA0E7" w:rsidR="000F33E3" w:rsidRPr="00430D10" w:rsidRDefault="000F33E3" w:rsidP="00430D10">
            <w:pPr>
              <w:widowControl w:val="0"/>
              <w:jc w:val="right"/>
            </w:pPr>
            <w:r w:rsidRPr="00430D10">
              <w:t>85 729,8</w:t>
            </w:r>
          </w:p>
        </w:tc>
      </w:tr>
      <w:tr w:rsidR="000F33E3" w:rsidRPr="00430D10" w14:paraId="5A1ECC30" w14:textId="77777777" w:rsidTr="00004327">
        <w:trPr>
          <w:trHeight w:val="375"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31D3B" w14:textId="77777777" w:rsidR="000F33E3" w:rsidRPr="00430D10" w:rsidRDefault="000F33E3" w:rsidP="00430D10">
            <w:pPr>
              <w:widowControl w:val="0"/>
              <w:jc w:val="both"/>
            </w:pPr>
            <w:r w:rsidRPr="00430D10">
              <w:t>Дорожное хозяйство (дорожные фонды)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551D0C" w14:textId="77777777" w:rsidR="000F33E3" w:rsidRPr="00430D10" w:rsidRDefault="000F33E3" w:rsidP="00430D10">
            <w:pPr>
              <w:widowControl w:val="0"/>
              <w:jc w:val="center"/>
            </w:pPr>
            <w:r w:rsidRPr="00430D10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485389" w14:textId="77777777" w:rsidR="000F33E3" w:rsidRPr="00430D10" w:rsidRDefault="000F33E3" w:rsidP="00430D10">
            <w:pPr>
              <w:widowControl w:val="0"/>
              <w:jc w:val="center"/>
            </w:pPr>
            <w:r w:rsidRPr="00430D10">
              <w:t>09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B9AA7B" w14:textId="0B3ED6A7" w:rsidR="000F33E3" w:rsidRPr="00430D10" w:rsidRDefault="000F33E3" w:rsidP="00430D10">
            <w:pPr>
              <w:widowControl w:val="0"/>
              <w:jc w:val="right"/>
            </w:pPr>
            <w:r w:rsidRPr="00430D10">
              <w:t>2 473 443,6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CDDFF7" w14:textId="30934DEA" w:rsidR="000F33E3" w:rsidRPr="00430D10" w:rsidRDefault="000F33E3" w:rsidP="00430D10">
            <w:pPr>
              <w:widowControl w:val="0"/>
              <w:jc w:val="right"/>
            </w:pPr>
            <w:r w:rsidRPr="00430D10">
              <w:t>2 812 132,8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15D1CF" w14:textId="46CB0EED" w:rsidR="000F33E3" w:rsidRPr="00430D10" w:rsidRDefault="000F33E3" w:rsidP="00430D10">
            <w:pPr>
              <w:widowControl w:val="0"/>
              <w:jc w:val="right"/>
            </w:pPr>
            <w:r w:rsidRPr="00430D10">
              <w:t>659 217,0</w:t>
            </w:r>
          </w:p>
        </w:tc>
      </w:tr>
      <w:tr w:rsidR="000F33E3" w:rsidRPr="00430D10" w14:paraId="748D5A12" w14:textId="77777777" w:rsidTr="00004327">
        <w:trPr>
          <w:trHeight w:val="419"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C2D0B" w14:textId="77777777" w:rsidR="000F33E3" w:rsidRPr="00430D10" w:rsidRDefault="000F33E3" w:rsidP="00430D10">
            <w:pPr>
              <w:widowControl w:val="0"/>
              <w:jc w:val="both"/>
            </w:pPr>
            <w:r w:rsidRPr="00430D10">
              <w:t>Связь и информатика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A8F682" w14:textId="77777777" w:rsidR="000F33E3" w:rsidRPr="00430D10" w:rsidRDefault="000F33E3" w:rsidP="00430D10">
            <w:pPr>
              <w:widowControl w:val="0"/>
              <w:jc w:val="center"/>
            </w:pPr>
            <w:r w:rsidRPr="00430D10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05A833" w14:textId="77777777" w:rsidR="000F33E3" w:rsidRPr="00430D10" w:rsidRDefault="000F33E3" w:rsidP="00430D10">
            <w:pPr>
              <w:widowControl w:val="0"/>
              <w:jc w:val="center"/>
            </w:pPr>
            <w:r w:rsidRPr="00430D10">
              <w:t>10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12979A" w14:textId="7277E377" w:rsidR="000F33E3" w:rsidRPr="00430D10" w:rsidRDefault="000F33E3" w:rsidP="00430D10">
            <w:pPr>
              <w:widowControl w:val="0"/>
              <w:jc w:val="right"/>
            </w:pPr>
            <w:r w:rsidRPr="00430D10">
              <w:t>146 307,3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4EB814" w14:textId="6D0E81CE" w:rsidR="000F33E3" w:rsidRPr="00430D10" w:rsidRDefault="000F33E3" w:rsidP="00430D10">
            <w:pPr>
              <w:widowControl w:val="0"/>
              <w:jc w:val="right"/>
            </w:pPr>
            <w:r w:rsidRPr="00430D10">
              <w:t>146 307,3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F89587" w14:textId="1ADE89A8" w:rsidR="000F33E3" w:rsidRPr="00430D10" w:rsidRDefault="000F33E3" w:rsidP="00430D10">
            <w:pPr>
              <w:widowControl w:val="0"/>
              <w:jc w:val="right"/>
            </w:pPr>
            <w:r w:rsidRPr="00430D10">
              <w:t>77 917,7</w:t>
            </w:r>
          </w:p>
        </w:tc>
      </w:tr>
      <w:tr w:rsidR="000F33E3" w:rsidRPr="00430D10" w14:paraId="03ED1343" w14:textId="77777777" w:rsidTr="00004327">
        <w:trPr>
          <w:trHeight w:val="374"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55275" w14:textId="77777777" w:rsidR="000F33E3" w:rsidRPr="00430D10" w:rsidRDefault="000F33E3" w:rsidP="00430D10">
            <w:pPr>
              <w:widowControl w:val="0"/>
              <w:jc w:val="both"/>
            </w:pPr>
            <w:r w:rsidRPr="00430D10">
              <w:t>Другие вопросы в области национальной экономики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F93E53" w14:textId="77777777" w:rsidR="000F33E3" w:rsidRPr="00430D10" w:rsidRDefault="000F33E3" w:rsidP="00430D10">
            <w:pPr>
              <w:widowControl w:val="0"/>
              <w:jc w:val="center"/>
            </w:pPr>
            <w:r w:rsidRPr="00430D10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D8DEAE" w14:textId="77777777" w:rsidR="000F33E3" w:rsidRPr="00430D10" w:rsidRDefault="000F33E3" w:rsidP="00430D10">
            <w:pPr>
              <w:widowControl w:val="0"/>
              <w:jc w:val="center"/>
            </w:pPr>
            <w:r w:rsidRPr="00430D10">
              <w:t>12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E37B98" w14:textId="4825B5F7" w:rsidR="000F33E3" w:rsidRPr="00430D10" w:rsidRDefault="000F33E3" w:rsidP="00430D10">
            <w:pPr>
              <w:widowControl w:val="0"/>
              <w:jc w:val="right"/>
            </w:pPr>
            <w:r w:rsidRPr="00430D10">
              <w:t>241 290,6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0973E0" w14:textId="10E10702" w:rsidR="000F33E3" w:rsidRPr="00430D10" w:rsidRDefault="000F33E3" w:rsidP="00430D10">
            <w:pPr>
              <w:widowControl w:val="0"/>
              <w:jc w:val="right"/>
            </w:pPr>
            <w:r w:rsidRPr="00430D10">
              <w:t>260 863,9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AF2361" w14:textId="310FC8C3" w:rsidR="000F33E3" w:rsidRPr="00430D10" w:rsidRDefault="000F33E3" w:rsidP="00430D10">
            <w:pPr>
              <w:widowControl w:val="0"/>
              <w:jc w:val="right"/>
            </w:pPr>
            <w:r w:rsidRPr="00430D10">
              <w:t>93 440,3</w:t>
            </w:r>
          </w:p>
        </w:tc>
      </w:tr>
      <w:tr w:rsidR="007D5477" w:rsidRPr="00430D10" w14:paraId="66DD050B" w14:textId="77777777" w:rsidTr="00004327">
        <w:trPr>
          <w:trHeight w:val="20"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8AEB5" w14:textId="77777777" w:rsidR="00704EE3" w:rsidRPr="00430D10" w:rsidRDefault="00704EE3" w:rsidP="00430D10">
            <w:pPr>
              <w:widowControl w:val="0"/>
              <w:jc w:val="both"/>
            </w:pPr>
            <w:r w:rsidRPr="00430D10">
              <w:t>ЖИЛИЩНО-КОММУНАЛЬНОЕ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232687" w14:textId="77777777" w:rsidR="00704EE3" w:rsidRPr="00430D10" w:rsidRDefault="00704EE3" w:rsidP="00430D10">
            <w:pPr>
              <w:widowControl w:val="0"/>
              <w:jc w:val="center"/>
            </w:pPr>
            <w:r w:rsidRPr="00430D10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89DB89" w14:textId="77777777" w:rsidR="00704EE3" w:rsidRPr="00430D10" w:rsidRDefault="00704EE3" w:rsidP="00430D10">
            <w:pPr>
              <w:widowControl w:val="0"/>
              <w:jc w:val="center"/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B81673" w14:textId="3523730C" w:rsidR="00704EE3" w:rsidRPr="00430D10" w:rsidRDefault="000F33E3" w:rsidP="00430D10">
            <w:pPr>
              <w:widowControl w:val="0"/>
              <w:jc w:val="right"/>
              <w:rPr>
                <w:color w:val="000000"/>
              </w:rPr>
            </w:pPr>
            <w:r w:rsidRPr="00430D10">
              <w:rPr>
                <w:color w:val="000000"/>
              </w:rPr>
              <w:t>697 456,7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420109" w14:textId="48506433" w:rsidR="00704EE3" w:rsidRPr="00430D10" w:rsidRDefault="000F33E3" w:rsidP="00430D10">
            <w:pPr>
              <w:widowControl w:val="0"/>
              <w:jc w:val="right"/>
              <w:rPr>
                <w:color w:val="000000"/>
              </w:rPr>
            </w:pPr>
            <w:r w:rsidRPr="00430D10">
              <w:rPr>
                <w:color w:val="000000"/>
              </w:rPr>
              <w:t>694 987,5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2E8624" w14:textId="767ED2F9" w:rsidR="00704EE3" w:rsidRPr="00430D10" w:rsidRDefault="000F33E3" w:rsidP="00430D10">
            <w:pPr>
              <w:widowControl w:val="0"/>
              <w:jc w:val="right"/>
              <w:rPr>
                <w:color w:val="000000"/>
              </w:rPr>
            </w:pPr>
            <w:r w:rsidRPr="00430D10">
              <w:rPr>
                <w:color w:val="000000"/>
              </w:rPr>
              <w:t>161 046,4</w:t>
            </w:r>
          </w:p>
        </w:tc>
      </w:tr>
      <w:tr w:rsidR="000F33E3" w:rsidRPr="00430D10" w14:paraId="747B42F2" w14:textId="77777777" w:rsidTr="00004327">
        <w:trPr>
          <w:trHeight w:val="317"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75B7A" w14:textId="77777777" w:rsidR="000F33E3" w:rsidRPr="00430D10" w:rsidRDefault="000F33E3" w:rsidP="00430D10">
            <w:pPr>
              <w:widowControl w:val="0"/>
              <w:jc w:val="both"/>
            </w:pPr>
            <w:r w:rsidRPr="00430D10">
              <w:t>Жилищное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1D210D" w14:textId="77777777" w:rsidR="000F33E3" w:rsidRPr="00430D10" w:rsidRDefault="000F33E3" w:rsidP="00430D10">
            <w:pPr>
              <w:widowControl w:val="0"/>
              <w:jc w:val="center"/>
            </w:pPr>
            <w:r w:rsidRPr="00430D10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89BF5F" w14:textId="77777777" w:rsidR="000F33E3" w:rsidRPr="00430D10" w:rsidRDefault="000F33E3" w:rsidP="00430D10">
            <w:pPr>
              <w:widowControl w:val="0"/>
              <w:jc w:val="center"/>
            </w:pPr>
            <w:r w:rsidRPr="00430D10">
              <w:t>01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7F7C92" w14:textId="3908930B" w:rsidR="000F33E3" w:rsidRPr="00430D10" w:rsidRDefault="000F33E3" w:rsidP="00430D10">
            <w:pPr>
              <w:widowControl w:val="0"/>
              <w:jc w:val="right"/>
            </w:pPr>
            <w:r w:rsidRPr="00430D10">
              <w:t>108 362,7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DADDCF" w14:textId="42C85B96" w:rsidR="000F33E3" w:rsidRPr="00430D10" w:rsidRDefault="000F33E3" w:rsidP="00430D10">
            <w:pPr>
              <w:widowControl w:val="0"/>
              <w:jc w:val="right"/>
            </w:pPr>
            <w:r w:rsidRPr="00430D10">
              <w:t>108 362,7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7C0FEA" w14:textId="5AD95C4F" w:rsidR="000F33E3" w:rsidRPr="00430D10" w:rsidRDefault="000F33E3" w:rsidP="00430D10">
            <w:pPr>
              <w:widowControl w:val="0"/>
              <w:jc w:val="right"/>
            </w:pPr>
            <w:r w:rsidRPr="00430D10">
              <w:t>9 003,6</w:t>
            </w:r>
          </w:p>
        </w:tc>
      </w:tr>
      <w:tr w:rsidR="000F33E3" w:rsidRPr="00430D10" w14:paraId="338DFADE" w14:textId="77777777" w:rsidTr="00004327">
        <w:trPr>
          <w:trHeight w:val="410"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42DEF" w14:textId="77777777" w:rsidR="000F33E3" w:rsidRPr="00430D10" w:rsidRDefault="000F33E3" w:rsidP="00430D10">
            <w:pPr>
              <w:widowControl w:val="0"/>
              <w:jc w:val="both"/>
            </w:pPr>
            <w:bookmarkStart w:id="4" w:name="_Hlk101277023"/>
            <w:r w:rsidRPr="00430D10"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22F294" w14:textId="77777777" w:rsidR="000F33E3" w:rsidRPr="00430D10" w:rsidRDefault="000F33E3" w:rsidP="00430D10">
            <w:pPr>
              <w:widowControl w:val="0"/>
              <w:jc w:val="center"/>
            </w:pPr>
            <w:r w:rsidRPr="00430D10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C0FFEA" w14:textId="77777777" w:rsidR="000F33E3" w:rsidRPr="00430D10" w:rsidRDefault="000F33E3" w:rsidP="00430D10">
            <w:pPr>
              <w:widowControl w:val="0"/>
              <w:jc w:val="center"/>
            </w:pPr>
            <w:r w:rsidRPr="00430D10">
              <w:t>03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26A06D" w14:textId="5E56FF61" w:rsidR="000F33E3" w:rsidRPr="00430D10" w:rsidRDefault="000F33E3" w:rsidP="00430D10">
            <w:pPr>
              <w:widowControl w:val="0"/>
              <w:jc w:val="right"/>
            </w:pPr>
            <w:r w:rsidRPr="00430D10">
              <w:t>555 997,5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E56F6F" w14:textId="75ABDCA0" w:rsidR="000F33E3" w:rsidRPr="00430D10" w:rsidRDefault="000F33E3" w:rsidP="00430D10">
            <w:pPr>
              <w:widowControl w:val="0"/>
              <w:jc w:val="right"/>
            </w:pPr>
            <w:r w:rsidRPr="00430D10">
              <w:t>553 528,3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F0B64A" w14:textId="0E27F34F" w:rsidR="000F33E3" w:rsidRPr="00430D10" w:rsidRDefault="000F33E3" w:rsidP="00430D10">
            <w:pPr>
              <w:widowControl w:val="0"/>
              <w:jc w:val="right"/>
            </w:pPr>
            <w:r w:rsidRPr="00430D10">
              <w:t>134 568,7</w:t>
            </w:r>
          </w:p>
        </w:tc>
      </w:tr>
      <w:bookmarkEnd w:id="4"/>
      <w:tr w:rsidR="000F33E3" w:rsidRPr="00430D10" w14:paraId="356878F6" w14:textId="77777777" w:rsidTr="00004327">
        <w:trPr>
          <w:trHeight w:val="377"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DDE326" w14:textId="77777777" w:rsidR="000F33E3" w:rsidRPr="00430D10" w:rsidRDefault="000F33E3" w:rsidP="00430D10">
            <w:pPr>
              <w:widowControl w:val="0"/>
              <w:jc w:val="both"/>
            </w:pPr>
            <w:r w:rsidRPr="00430D10">
              <w:t>Другие вопросы в области жилищно-коммунального хозяйства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60141B" w14:textId="77777777" w:rsidR="000F33E3" w:rsidRPr="00430D10" w:rsidRDefault="000F33E3" w:rsidP="00430D10">
            <w:pPr>
              <w:widowControl w:val="0"/>
              <w:jc w:val="center"/>
            </w:pPr>
            <w:r w:rsidRPr="00430D10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F0077B" w14:textId="77777777" w:rsidR="000F33E3" w:rsidRPr="00430D10" w:rsidRDefault="000F33E3" w:rsidP="00430D10">
            <w:pPr>
              <w:widowControl w:val="0"/>
              <w:jc w:val="center"/>
            </w:pPr>
            <w:r w:rsidRPr="00430D10">
              <w:t>05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5BD1F4" w14:textId="15AA17E2" w:rsidR="000F33E3" w:rsidRPr="00430D10" w:rsidRDefault="000F33E3" w:rsidP="00430D10">
            <w:pPr>
              <w:widowControl w:val="0"/>
              <w:jc w:val="right"/>
            </w:pPr>
            <w:r w:rsidRPr="00430D10">
              <w:t>33 096,5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923011" w14:textId="5B903266" w:rsidR="000F33E3" w:rsidRPr="00430D10" w:rsidRDefault="000F33E3" w:rsidP="00430D10">
            <w:pPr>
              <w:widowControl w:val="0"/>
              <w:jc w:val="right"/>
            </w:pPr>
            <w:r w:rsidRPr="00430D10">
              <w:t>33 096,5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4ADF61" w14:textId="01806E8A" w:rsidR="000F33E3" w:rsidRPr="00430D10" w:rsidRDefault="000F33E3" w:rsidP="00430D10">
            <w:pPr>
              <w:widowControl w:val="0"/>
              <w:jc w:val="right"/>
            </w:pPr>
            <w:r w:rsidRPr="00430D10">
              <w:t>17 474,1</w:t>
            </w:r>
          </w:p>
        </w:tc>
      </w:tr>
      <w:tr w:rsidR="000F33E3" w:rsidRPr="00430D10" w14:paraId="1474B16A" w14:textId="77777777" w:rsidTr="00004327">
        <w:trPr>
          <w:trHeight w:val="314"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53E5A" w14:textId="77777777" w:rsidR="000F33E3" w:rsidRPr="00430D10" w:rsidRDefault="000F33E3" w:rsidP="00430D10">
            <w:pPr>
              <w:widowControl w:val="0"/>
              <w:jc w:val="both"/>
            </w:pPr>
            <w:r w:rsidRPr="00430D10">
              <w:t>ОХРАНА ОКРУЖАЮЩЕЙ СРЕДЫ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65B305" w14:textId="77777777" w:rsidR="000F33E3" w:rsidRPr="00430D10" w:rsidRDefault="000F33E3" w:rsidP="00430D10">
            <w:pPr>
              <w:widowControl w:val="0"/>
              <w:jc w:val="center"/>
            </w:pPr>
            <w:r w:rsidRPr="00430D10"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91CD17" w14:textId="77777777" w:rsidR="000F33E3" w:rsidRPr="00430D10" w:rsidRDefault="000F33E3" w:rsidP="00430D10">
            <w:pPr>
              <w:widowControl w:val="0"/>
              <w:jc w:val="center"/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75B203" w14:textId="5AA6215D" w:rsidR="000F33E3" w:rsidRPr="00430D10" w:rsidRDefault="000F33E3" w:rsidP="00430D10">
            <w:pPr>
              <w:widowControl w:val="0"/>
              <w:jc w:val="right"/>
            </w:pPr>
            <w:r w:rsidRPr="00430D10">
              <w:rPr>
                <w:color w:val="000000"/>
              </w:rPr>
              <w:t>9 027,2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3B01F2" w14:textId="56690F14" w:rsidR="000F33E3" w:rsidRPr="00430D10" w:rsidRDefault="000F33E3" w:rsidP="00430D10">
            <w:pPr>
              <w:widowControl w:val="0"/>
              <w:jc w:val="right"/>
            </w:pPr>
            <w:r w:rsidRPr="00430D10">
              <w:t>257 027,2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C66745" w14:textId="730EB6A5" w:rsidR="000F33E3" w:rsidRPr="00430D10" w:rsidRDefault="000F33E3" w:rsidP="00430D10">
            <w:pPr>
              <w:widowControl w:val="0"/>
              <w:jc w:val="right"/>
            </w:pPr>
            <w:r w:rsidRPr="00430D10">
              <w:rPr>
                <w:color w:val="000000"/>
              </w:rPr>
              <w:t>3 556,9</w:t>
            </w:r>
          </w:p>
        </w:tc>
      </w:tr>
      <w:tr w:rsidR="000F33E3" w:rsidRPr="00430D10" w14:paraId="497CBCA5" w14:textId="77777777" w:rsidTr="00004327">
        <w:trPr>
          <w:trHeight w:val="438"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6DFD6" w14:textId="77777777" w:rsidR="000F33E3" w:rsidRPr="00430D10" w:rsidRDefault="000F33E3" w:rsidP="00430D10">
            <w:pPr>
              <w:widowControl w:val="0"/>
              <w:jc w:val="both"/>
            </w:pPr>
            <w:r w:rsidRPr="00430D10">
              <w:t>Другие вопросы в области охраны окружающей среды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85F4A6" w14:textId="77777777" w:rsidR="000F33E3" w:rsidRPr="00430D10" w:rsidRDefault="000F33E3" w:rsidP="00430D10">
            <w:pPr>
              <w:widowControl w:val="0"/>
              <w:jc w:val="center"/>
            </w:pPr>
            <w:r w:rsidRPr="00430D10"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077153" w14:textId="77777777" w:rsidR="000F33E3" w:rsidRPr="00430D10" w:rsidRDefault="000F33E3" w:rsidP="00430D10">
            <w:pPr>
              <w:widowControl w:val="0"/>
              <w:jc w:val="center"/>
            </w:pPr>
            <w:r w:rsidRPr="00430D10">
              <w:t>05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936214" w14:textId="5F6BBAD4" w:rsidR="000F33E3" w:rsidRPr="00430D10" w:rsidRDefault="000F33E3" w:rsidP="00430D10">
            <w:pPr>
              <w:widowControl w:val="0"/>
              <w:jc w:val="right"/>
            </w:pPr>
            <w:r w:rsidRPr="00430D10">
              <w:rPr>
                <w:color w:val="000000"/>
              </w:rPr>
              <w:t>9 027,2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268CCD" w14:textId="6683D7DB" w:rsidR="000F33E3" w:rsidRPr="00430D10" w:rsidRDefault="000F33E3" w:rsidP="00430D10">
            <w:pPr>
              <w:widowControl w:val="0"/>
              <w:jc w:val="right"/>
            </w:pPr>
            <w:r w:rsidRPr="00430D10">
              <w:rPr>
                <w:color w:val="000000"/>
              </w:rPr>
              <w:t>257 027,2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F4981F" w14:textId="0D707F39" w:rsidR="000F33E3" w:rsidRPr="00430D10" w:rsidRDefault="000F33E3" w:rsidP="00430D10">
            <w:pPr>
              <w:widowControl w:val="0"/>
              <w:jc w:val="right"/>
            </w:pPr>
            <w:r w:rsidRPr="00430D10">
              <w:rPr>
                <w:color w:val="000000"/>
              </w:rPr>
              <w:t>3 556,9</w:t>
            </w:r>
          </w:p>
        </w:tc>
      </w:tr>
      <w:tr w:rsidR="007D5477" w:rsidRPr="00430D10" w14:paraId="473434EC" w14:textId="77777777" w:rsidTr="00004327">
        <w:trPr>
          <w:trHeight w:val="314"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DE88C" w14:textId="77777777" w:rsidR="00704EE3" w:rsidRPr="00430D10" w:rsidRDefault="00704EE3" w:rsidP="00430D10">
            <w:pPr>
              <w:widowControl w:val="0"/>
              <w:jc w:val="both"/>
            </w:pPr>
            <w:r w:rsidRPr="00430D10">
              <w:t>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AF1E33" w14:textId="77777777" w:rsidR="00704EE3" w:rsidRPr="00430D10" w:rsidRDefault="00704EE3" w:rsidP="00430D10">
            <w:pPr>
              <w:widowControl w:val="0"/>
              <w:jc w:val="center"/>
            </w:pPr>
            <w:r w:rsidRPr="00430D10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264E1D" w14:textId="77777777" w:rsidR="00704EE3" w:rsidRPr="00430D10" w:rsidRDefault="00704EE3" w:rsidP="00430D10">
            <w:pPr>
              <w:widowControl w:val="0"/>
              <w:jc w:val="center"/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8F823C" w14:textId="39BD4FF2" w:rsidR="00704EE3" w:rsidRPr="00430D10" w:rsidRDefault="000F33E3" w:rsidP="00430D10">
            <w:pPr>
              <w:widowControl w:val="0"/>
              <w:jc w:val="right"/>
              <w:rPr>
                <w:color w:val="000000"/>
              </w:rPr>
            </w:pPr>
            <w:r w:rsidRPr="00430D10">
              <w:rPr>
                <w:color w:val="000000"/>
              </w:rPr>
              <w:t>5 833 144,9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83E726" w14:textId="33D6FCAC" w:rsidR="00704EE3" w:rsidRPr="00430D10" w:rsidRDefault="000F33E3" w:rsidP="00430D10">
            <w:pPr>
              <w:widowControl w:val="0"/>
              <w:jc w:val="right"/>
              <w:rPr>
                <w:color w:val="000000"/>
              </w:rPr>
            </w:pPr>
            <w:r w:rsidRPr="00430D10">
              <w:rPr>
                <w:color w:val="000000"/>
              </w:rPr>
              <w:t>5 878 844,9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479538" w14:textId="72533390" w:rsidR="00704EE3" w:rsidRPr="00430D10" w:rsidRDefault="000F33E3" w:rsidP="00430D10">
            <w:pPr>
              <w:widowControl w:val="0"/>
              <w:jc w:val="right"/>
              <w:rPr>
                <w:color w:val="000000"/>
              </w:rPr>
            </w:pPr>
            <w:r w:rsidRPr="00430D10">
              <w:rPr>
                <w:color w:val="000000"/>
              </w:rPr>
              <w:t>3 405 627,9</w:t>
            </w:r>
          </w:p>
        </w:tc>
      </w:tr>
      <w:tr w:rsidR="000F33E3" w:rsidRPr="00430D10" w14:paraId="1A9284A2" w14:textId="77777777" w:rsidTr="00004327">
        <w:trPr>
          <w:trHeight w:val="20"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F28B0" w14:textId="77777777" w:rsidR="000F33E3" w:rsidRPr="00430D10" w:rsidRDefault="000F33E3" w:rsidP="00430D10">
            <w:pPr>
              <w:widowControl w:val="0"/>
              <w:jc w:val="both"/>
            </w:pPr>
            <w:r w:rsidRPr="00430D10">
              <w:t>Дошкольное 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28B171" w14:textId="77777777" w:rsidR="000F33E3" w:rsidRPr="00430D10" w:rsidRDefault="000F33E3" w:rsidP="00430D10">
            <w:pPr>
              <w:widowControl w:val="0"/>
              <w:jc w:val="center"/>
            </w:pPr>
            <w:r w:rsidRPr="00430D10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2C1D29" w14:textId="77777777" w:rsidR="000F33E3" w:rsidRPr="00430D10" w:rsidRDefault="000F33E3" w:rsidP="00430D10">
            <w:pPr>
              <w:widowControl w:val="0"/>
              <w:jc w:val="center"/>
            </w:pPr>
            <w:r w:rsidRPr="00430D10">
              <w:t>01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6770F5" w14:textId="56B8EF80" w:rsidR="000F33E3" w:rsidRPr="00430D10" w:rsidRDefault="000F33E3" w:rsidP="00430D10">
            <w:pPr>
              <w:widowControl w:val="0"/>
              <w:jc w:val="right"/>
            </w:pPr>
            <w:r w:rsidRPr="00430D10">
              <w:t>2 691 249,6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653048" w14:textId="020A9CE6" w:rsidR="000F33E3" w:rsidRPr="00430D10" w:rsidRDefault="000F33E3" w:rsidP="00430D10">
            <w:pPr>
              <w:widowControl w:val="0"/>
              <w:jc w:val="right"/>
            </w:pPr>
            <w:r w:rsidRPr="00430D10">
              <w:t>2 691 249,6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FA2CB8" w14:textId="113B7BB6" w:rsidR="000F33E3" w:rsidRPr="00430D10" w:rsidRDefault="000F33E3" w:rsidP="00430D10">
            <w:pPr>
              <w:widowControl w:val="0"/>
              <w:jc w:val="right"/>
            </w:pPr>
            <w:r w:rsidRPr="00430D10">
              <w:t>1 577 394,2</w:t>
            </w:r>
          </w:p>
        </w:tc>
      </w:tr>
      <w:tr w:rsidR="000F33E3" w:rsidRPr="00430D10" w14:paraId="671BE753" w14:textId="77777777" w:rsidTr="00004327">
        <w:trPr>
          <w:trHeight w:val="128"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70303" w14:textId="77777777" w:rsidR="000F33E3" w:rsidRPr="00430D10" w:rsidRDefault="000F33E3" w:rsidP="00430D10">
            <w:pPr>
              <w:widowControl w:val="0"/>
              <w:jc w:val="both"/>
            </w:pPr>
            <w:r w:rsidRPr="00430D10">
              <w:t>Общее 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3B3A7D" w14:textId="77777777" w:rsidR="000F33E3" w:rsidRPr="00430D10" w:rsidRDefault="000F33E3" w:rsidP="00430D10">
            <w:pPr>
              <w:widowControl w:val="0"/>
              <w:jc w:val="center"/>
            </w:pPr>
            <w:r w:rsidRPr="00430D10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3FDAA8" w14:textId="77777777" w:rsidR="000F33E3" w:rsidRPr="00430D10" w:rsidRDefault="000F33E3" w:rsidP="00430D10">
            <w:pPr>
              <w:widowControl w:val="0"/>
              <w:jc w:val="center"/>
            </w:pPr>
            <w:r w:rsidRPr="00430D10">
              <w:t>02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B41235" w14:textId="284E41DF" w:rsidR="000F33E3" w:rsidRPr="00430D10" w:rsidRDefault="000F33E3" w:rsidP="00430D10">
            <w:pPr>
              <w:widowControl w:val="0"/>
              <w:jc w:val="right"/>
            </w:pPr>
            <w:r w:rsidRPr="00430D10">
              <w:t>2 474 301,3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2B576B" w14:textId="50FEA977" w:rsidR="000F33E3" w:rsidRPr="00430D10" w:rsidRDefault="000F33E3" w:rsidP="00430D10">
            <w:pPr>
              <w:widowControl w:val="0"/>
              <w:jc w:val="right"/>
            </w:pPr>
            <w:r w:rsidRPr="00430D10">
              <w:t>2 520 001,3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C56762" w14:textId="1DD6EFC2" w:rsidR="000F33E3" w:rsidRPr="00430D10" w:rsidRDefault="000F33E3" w:rsidP="00430D10">
            <w:pPr>
              <w:widowControl w:val="0"/>
              <w:jc w:val="right"/>
            </w:pPr>
            <w:r w:rsidRPr="00430D10">
              <w:t>1 520 584,6</w:t>
            </w:r>
          </w:p>
        </w:tc>
      </w:tr>
      <w:tr w:rsidR="000F33E3" w:rsidRPr="00430D10" w14:paraId="7172E421" w14:textId="77777777" w:rsidTr="00004327">
        <w:trPr>
          <w:trHeight w:val="401"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65B5B" w14:textId="77777777" w:rsidR="000F33E3" w:rsidRPr="00430D10" w:rsidRDefault="000F33E3" w:rsidP="00430D10">
            <w:pPr>
              <w:widowControl w:val="0"/>
              <w:jc w:val="both"/>
            </w:pPr>
            <w:r w:rsidRPr="00430D10">
              <w:t>Дополнительное образование детей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6B83BC" w14:textId="77777777" w:rsidR="000F33E3" w:rsidRPr="00430D10" w:rsidRDefault="000F33E3" w:rsidP="00430D10">
            <w:pPr>
              <w:widowControl w:val="0"/>
              <w:jc w:val="center"/>
            </w:pPr>
            <w:r w:rsidRPr="00430D10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A97653" w14:textId="77777777" w:rsidR="000F33E3" w:rsidRPr="00430D10" w:rsidRDefault="000F33E3" w:rsidP="00430D10">
            <w:pPr>
              <w:widowControl w:val="0"/>
              <w:jc w:val="center"/>
            </w:pPr>
            <w:r w:rsidRPr="00430D10">
              <w:t>03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2D1C60" w14:textId="438AD97B" w:rsidR="000F33E3" w:rsidRPr="00430D10" w:rsidRDefault="000F33E3" w:rsidP="00430D10">
            <w:pPr>
              <w:widowControl w:val="0"/>
              <w:jc w:val="right"/>
            </w:pPr>
            <w:r w:rsidRPr="00430D10">
              <w:t>309 011,9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A680FE" w14:textId="3628B9BA" w:rsidR="000F33E3" w:rsidRPr="00430D10" w:rsidRDefault="000F33E3" w:rsidP="00430D10">
            <w:pPr>
              <w:widowControl w:val="0"/>
              <w:jc w:val="right"/>
            </w:pPr>
            <w:r w:rsidRPr="00430D10">
              <w:t>309 011,9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AF5C40" w14:textId="1AC09F84" w:rsidR="000F33E3" w:rsidRPr="00430D10" w:rsidRDefault="000F33E3" w:rsidP="00430D10">
            <w:pPr>
              <w:widowControl w:val="0"/>
              <w:jc w:val="right"/>
            </w:pPr>
            <w:r w:rsidRPr="00430D10">
              <w:t>176 696,9</w:t>
            </w:r>
          </w:p>
        </w:tc>
      </w:tr>
      <w:tr w:rsidR="000F33E3" w:rsidRPr="00430D10" w14:paraId="64D7E823" w14:textId="77777777" w:rsidTr="00004327">
        <w:trPr>
          <w:trHeight w:val="419"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6C0DE" w14:textId="77777777" w:rsidR="000F33E3" w:rsidRPr="00430D10" w:rsidRDefault="000F33E3" w:rsidP="00430D10">
            <w:pPr>
              <w:widowControl w:val="0"/>
              <w:jc w:val="both"/>
            </w:pPr>
            <w:r w:rsidRPr="00430D10">
              <w:t>Профессиональная подготовка, переподготовка и повышение квалификации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4200A8" w14:textId="77777777" w:rsidR="000F33E3" w:rsidRPr="00430D10" w:rsidRDefault="000F33E3" w:rsidP="00430D10">
            <w:pPr>
              <w:widowControl w:val="0"/>
              <w:jc w:val="center"/>
            </w:pPr>
            <w:r w:rsidRPr="00430D10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1FF81C" w14:textId="77777777" w:rsidR="000F33E3" w:rsidRPr="00430D10" w:rsidRDefault="000F33E3" w:rsidP="00430D10">
            <w:pPr>
              <w:widowControl w:val="0"/>
              <w:jc w:val="center"/>
            </w:pPr>
            <w:r w:rsidRPr="00430D10">
              <w:t>05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7E2429" w14:textId="097BE578" w:rsidR="000F33E3" w:rsidRPr="00430D10" w:rsidRDefault="000F33E3" w:rsidP="00430D10">
            <w:pPr>
              <w:widowControl w:val="0"/>
              <w:jc w:val="right"/>
            </w:pPr>
            <w:r w:rsidRPr="00430D10">
              <w:t>1 375,4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3E1880" w14:textId="21ACC6AA" w:rsidR="000F33E3" w:rsidRPr="00430D10" w:rsidRDefault="000F33E3" w:rsidP="00430D10">
            <w:pPr>
              <w:widowControl w:val="0"/>
              <w:jc w:val="right"/>
            </w:pPr>
            <w:r w:rsidRPr="00430D10">
              <w:t>1 375,4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3EDE02" w14:textId="22C5915D" w:rsidR="000F33E3" w:rsidRPr="00430D10" w:rsidRDefault="000F33E3" w:rsidP="00430D10">
            <w:pPr>
              <w:widowControl w:val="0"/>
              <w:jc w:val="right"/>
            </w:pPr>
            <w:r w:rsidRPr="00430D10">
              <w:t>297,2</w:t>
            </w:r>
          </w:p>
        </w:tc>
      </w:tr>
      <w:tr w:rsidR="000F33E3" w:rsidRPr="00430D10" w14:paraId="1AE20829" w14:textId="77777777" w:rsidTr="00004327">
        <w:trPr>
          <w:trHeight w:val="282"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178D5" w14:textId="77777777" w:rsidR="000F33E3" w:rsidRPr="00430D10" w:rsidRDefault="000F33E3" w:rsidP="00430D10">
            <w:pPr>
              <w:widowControl w:val="0"/>
              <w:jc w:val="both"/>
            </w:pPr>
            <w:r w:rsidRPr="00430D10">
              <w:t>Молодежная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B54F5B" w14:textId="77777777" w:rsidR="000F33E3" w:rsidRPr="00430D10" w:rsidRDefault="000F33E3" w:rsidP="00430D10">
            <w:pPr>
              <w:widowControl w:val="0"/>
              <w:jc w:val="center"/>
            </w:pPr>
            <w:r w:rsidRPr="00430D10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B236F0" w14:textId="77777777" w:rsidR="000F33E3" w:rsidRPr="00430D10" w:rsidRDefault="000F33E3" w:rsidP="00430D10">
            <w:pPr>
              <w:widowControl w:val="0"/>
              <w:jc w:val="center"/>
            </w:pPr>
            <w:r w:rsidRPr="00430D10">
              <w:t>07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F29012" w14:textId="4A94EC8B" w:rsidR="000F33E3" w:rsidRPr="00430D10" w:rsidRDefault="000F33E3" w:rsidP="00430D10">
            <w:pPr>
              <w:widowControl w:val="0"/>
              <w:jc w:val="right"/>
            </w:pPr>
            <w:r w:rsidRPr="00430D10">
              <w:t>11 291,2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8DD82F" w14:textId="5D7D0730" w:rsidR="000F33E3" w:rsidRPr="00430D10" w:rsidRDefault="000F33E3" w:rsidP="00430D10">
            <w:pPr>
              <w:widowControl w:val="0"/>
              <w:jc w:val="right"/>
            </w:pPr>
            <w:r w:rsidRPr="00430D10">
              <w:t>11 291,2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AB4E27" w14:textId="4321697B" w:rsidR="000F33E3" w:rsidRPr="00430D10" w:rsidRDefault="000F33E3" w:rsidP="00430D10">
            <w:pPr>
              <w:widowControl w:val="0"/>
              <w:jc w:val="right"/>
            </w:pPr>
            <w:r w:rsidRPr="00430D10">
              <w:t>5 833,0</w:t>
            </w:r>
          </w:p>
        </w:tc>
      </w:tr>
      <w:tr w:rsidR="000F33E3" w:rsidRPr="00430D10" w14:paraId="3EB3A4C9" w14:textId="77777777" w:rsidTr="00004327">
        <w:trPr>
          <w:trHeight w:val="417"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FC623" w14:textId="77777777" w:rsidR="000F33E3" w:rsidRPr="00430D10" w:rsidRDefault="000F33E3" w:rsidP="00430D10">
            <w:pPr>
              <w:widowControl w:val="0"/>
              <w:jc w:val="both"/>
            </w:pPr>
            <w:r w:rsidRPr="00430D10">
              <w:t>Другие вопросы в области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41243A" w14:textId="77777777" w:rsidR="000F33E3" w:rsidRPr="00430D10" w:rsidRDefault="000F33E3" w:rsidP="00430D10">
            <w:pPr>
              <w:widowControl w:val="0"/>
              <w:jc w:val="center"/>
            </w:pPr>
            <w:r w:rsidRPr="00430D10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17941F" w14:textId="77777777" w:rsidR="000F33E3" w:rsidRPr="00430D10" w:rsidRDefault="000F33E3" w:rsidP="00430D10">
            <w:pPr>
              <w:widowControl w:val="0"/>
              <w:jc w:val="center"/>
            </w:pPr>
            <w:r w:rsidRPr="00430D10">
              <w:t>09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9A34F1" w14:textId="0D3BE0EF" w:rsidR="000F33E3" w:rsidRPr="00430D10" w:rsidRDefault="000F33E3" w:rsidP="00430D10">
            <w:pPr>
              <w:widowControl w:val="0"/>
              <w:jc w:val="right"/>
            </w:pPr>
            <w:r w:rsidRPr="00430D10">
              <w:t>345 915,5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EDC690" w14:textId="5D1CC803" w:rsidR="000F33E3" w:rsidRPr="00430D10" w:rsidRDefault="000F33E3" w:rsidP="00430D10">
            <w:pPr>
              <w:widowControl w:val="0"/>
              <w:jc w:val="right"/>
            </w:pPr>
            <w:r w:rsidRPr="00430D10">
              <w:t>345 915,5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E740F4" w14:textId="52B1CB0C" w:rsidR="000F33E3" w:rsidRPr="00430D10" w:rsidRDefault="000F33E3" w:rsidP="00430D10">
            <w:pPr>
              <w:widowControl w:val="0"/>
              <w:jc w:val="right"/>
            </w:pPr>
            <w:r w:rsidRPr="00430D10">
              <w:t>124 822,0</w:t>
            </w:r>
          </w:p>
        </w:tc>
      </w:tr>
      <w:tr w:rsidR="00430D10" w:rsidRPr="00430D10" w14:paraId="1821C86B" w14:textId="77777777" w:rsidTr="00004327">
        <w:trPr>
          <w:trHeight w:val="714"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58C30" w14:textId="77777777" w:rsidR="00430D10" w:rsidRPr="00430D10" w:rsidRDefault="00430D10" w:rsidP="00430D10">
            <w:pPr>
              <w:widowControl w:val="0"/>
              <w:jc w:val="both"/>
            </w:pPr>
            <w:r w:rsidRPr="00430D10">
              <w:t>КУЛЬТУРА, КИНЕМАТОГРАФИЯ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9FC6C3" w14:textId="77777777" w:rsidR="00430D10" w:rsidRPr="00430D10" w:rsidRDefault="00430D10" w:rsidP="00430D10">
            <w:pPr>
              <w:widowControl w:val="0"/>
              <w:jc w:val="center"/>
            </w:pPr>
            <w:r w:rsidRPr="00430D10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98D898" w14:textId="77777777" w:rsidR="00430D10" w:rsidRPr="00430D10" w:rsidRDefault="00430D10" w:rsidP="00430D10">
            <w:pPr>
              <w:widowControl w:val="0"/>
              <w:jc w:val="center"/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BA0A13" w14:textId="422111F0" w:rsidR="00430D10" w:rsidRPr="00C20AEE" w:rsidRDefault="00430D10" w:rsidP="00430D10">
            <w:pPr>
              <w:widowControl w:val="0"/>
              <w:jc w:val="right"/>
            </w:pPr>
            <w:r w:rsidRPr="00C20AEE">
              <w:t>522 147,4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213FFC" w14:textId="4C9E873D" w:rsidR="00430D10" w:rsidRPr="00C20AEE" w:rsidRDefault="00D3391E" w:rsidP="00D3391E">
            <w:pPr>
              <w:jc w:val="right"/>
            </w:pPr>
            <w:r w:rsidRPr="00C20AEE">
              <w:t>497 659,1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A09285" w14:textId="7C4AE20A" w:rsidR="00430D10" w:rsidRPr="00C20AEE" w:rsidRDefault="00430D10" w:rsidP="00430D10">
            <w:pPr>
              <w:widowControl w:val="0"/>
              <w:jc w:val="right"/>
            </w:pPr>
            <w:r w:rsidRPr="00C20AEE">
              <w:t>238 904,1</w:t>
            </w:r>
          </w:p>
        </w:tc>
      </w:tr>
      <w:tr w:rsidR="00D3391E" w:rsidRPr="00430D10" w14:paraId="229AF2B0" w14:textId="77777777" w:rsidTr="00004327">
        <w:trPr>
          <w:trHeight w:val="440"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26B03" w14:textId="77777777" w:rsidR="00D3391E" w:rsidRPr="00430D10" w:rsidRDefault="00D3391E" w:rsidP="00D3391E">
            <w:pPr>
              <w:widowControl w:val="0"/>
              <w:jc w:val="both"/>
            </w:pPr>
            <w:r w:rsidRPr="00430D10">
              <w:t xml:space="preserve">Культура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A0507E" w14:textId="77777777" w:rsidR="00D3391E" w:rsidRPr="00430D10" w:rsidRDefault="00D3391E" w:rsidP="00D3391E">
            <w:pPr>
              <w:widowControl w:val="0"/>
              <w:jc w:val="center"/>
            </w:pPr>
            <w:r w:rsidRPr="00430D10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3CDC06" w14:textId="77777777" w:rsidR="00D3391E" w:rsidRPr="00430D10" w:rsidRDefault="00D3391E" w:rsidP="00D3391E">
            <w:pPr>
              <w:widowControl w:val="0"/>
              <w:jc w:val="center"/>
            </w:pPr>
            <w:r w:rsidRPr="00430D10">
              <w:t>01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D19B63" w14:textId="3CD7E0CC" w:rsidR="00D3391E" w:rsidRPr="00430D10" w:rsidRDefault="00D3391E" w:rsidP="00D3391E">
            <w:pPr>
              <w:widowControl w:val="0"/>
              <w:jc w:val="right"/>
            </w:pPr>
            <w:r w:rsidRPr="00430D10">
              <w:t>431 420,8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42EA33" w14:textId="7B94F0B9" w:rsidR="00D3391E" w:rsidRPr="00430D10" w:rsidRDefault="00D3391E" w:rsidP="00D3391E">
            <w:pPr>
              <w:widowControl w:val="0"/>
              <w:jc w:val="right"/>
            </w:pPr>
            <w:r w:rsidRPr="00C20AEE">
              <w:t>406 932,5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1F7A13" w14:textId="64D9A48C" w:rsidR="00D3391E" w:rsidRPr="00430D10" w:rsidRDefault="00D3391E" w:rsidP="00D3391E">
            <w:pPr>
              <w:widowControl w:val="0"/>
              <w:jc w:val="right"/>
            </w:pPr>
            <w:r w:rsidRPr="00430D10">
              <w:t>192 502,1</w:t>
            </w:r>
          </w:p>
        </w:tc>
      </w:tr>
      <w:tr w:rsidR="00D3391E" w:rsidRPr="00430D10" w14:paraId="2A5C6887" w14:textId="77777777" w:rsidTr="00004327">
        <w:trPr>
          <w:trHeight w:val="421"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CFDDD" w14:textId="77777777" w:rsidR="00D3391E" w:rsidRPr="00430D10" w:rsidRDefault="00D3391E" w:rsidP="00D3391E">
            <w:pPr>
              <w:widowControl w:val="0"/>
              <w:jc w:val="both"/>
            </w:pPr>
            <w:r w:rsidRPr="00430D10">
              <w:t xml:space="preserve">Другие вопросы в области культуры, кинематографии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83DC67" w14:textId="77777777" w:rsidR="00D3391E" w:rsidRPr="00430D10" w:rsidRDefault="00D3391E" w:rsidP="00D3391E">
            <w:pPr>
              <w:widowControl w:val="0"/>
              <w:jc w:val="center"/>
            </w:pPr>
            <w:r w:rsidRPr="00430D10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AB4272" w14:textId="77777777" w:rsidR="00D3391E" w:rsidRPr="00430D10" w:rsidRDefault="00D3391E" w:rsidP="00D3391E">
            <w:pPr>
              <w:widowControl w:val="0"/>
              <w:jc w:val="center"/>
            </w:pPr>
            <w:r w:rsidRPr="00430D10">
              <w:t>04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20DFE3" w14:textId="30286CED" w:rsidR="00D3391E" w:rsidRPr="00430D10" w:rsidRDefault="00D3391E" w:rsidP="00D3391E">
            <w:pPr>
              <w:widowControl w:val="0"/>
              <w:jc w:val="right"/>
            </w:pPr>
            <w:r w:rsidRPr="00430D10">
              <w:t>90 726,6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39E474" w14:textId="10AF3C35" w:rsidR="00D3391E" w:rsidRPr="00430D10" w:rsidRDefault="00D3391E" w:rsidP="00D3391E">
            <w:pPr>
              <w:widowControl w:val="0"/>
              <w:jc w:val="right"/>
            </w:pPr>
            <w:r w:rsidRPr="00C20AEE">
              <w:t>90 726,6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FDF995" w14:textId="38F2DDC1" w:rsidR="00D3391E" w:rsidRPr="00430D10" w:rsidRDefault="00D3391E" w:rsidP="00D3391E">
            <w:pPr>
              <w:widowControl w:val="0"/>
              <w:jc w:val="right"/>
            </w:pPr>
            <w:r w:rsidRPr="00430D10">
              <w:t>46 402,0</w:t>
            </w:r>
          </w:p>
        </w:tc>
      </w:tr>
      <w:tr w:rsidR="00430D10" w:rsidRPr="00430D10" w14:paraId="44F92771" w14:textId="77777777" w:rsidTr="00004327">
        <w:trPr>
          <w:trHeight w:val="425"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2BAA4" w14:textId="77777777" w:rsidR="00430D10" w:rsidRPr="00430D10" w:rsidRDefault="00430D10" w:rsidP="00430D10">
            <w:pPr>
              <w:widowControl w:val="0"/>
              <w:jc w:val="both"/>
            </w:pPr>
            <w:r w:rsidRPr="00430D10">
              <w:t>ЗДРАВООХРАНЕНИЕ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5F0260" w14:textId="77777777" w:rsidR="00430D10" w:rsidRPr="00430D10" w:rsidRDefault="00430D10" w:rsidP="00430D10">
            <w:pPr>
              <w:widowControl w:val="0"/>
              <w:jc w:val="center"/>
            </w:pPr>
            <w:r w:rsidRPr="00430D10"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EB0878" w14:textId="77777777" w:rsidR="00430D10" w:rsidRPr="00430D10" w:rsidRDefault="00430D10" w:rsidP="00430D10">
            <w:pPr>
              <w:widowControl w:val="0"/>
              <w:jc w:val="center"/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B0DD82" w14:textId="0EB7DD37" w:rsidR="00430D10" w:rsidRPr="00430D10" w:rsidRDefault="00430D10" w:rsidP="00430D10">
            <w:pPr>
              <w:widowControl w:val="0"/>
              <w:jc w:val="right"/>
            </w:pPr>
            <w:r w:rsidRPr="00430D10">
              <w:t>3 066,0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2E65B8" w14:textId="6BEDA858" w:rsidR="00430D10" w:rsidRPr="00430D10" w:rsidRDefault="00430D10" w:rsidP="00430D10">
            <w:pPr>
              <w:widowControl w:val="0"/>
              <w:jc w:val="right"/>
            </w:pPr>
            <w:r w:rsidRPr="00430D10">
              <w:t>3 066,0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601251B" w14:textId="62C725D4" w:rsidR="00430D10" w:rsidRPr="00430D10" w:rsidRDefault="00430D10" w:rsidP="00430D10">
            <w:pPr>
              <w:widowControl w:val="0"/>
              <w:jc w:val="right"/>
            </w:pPr>
            <w:r w:rsidRPr="00430D10">
              <w:t>1 126,1</w:t>
            </w:r>
          </w:p>
        </w:tc>
      </w:tr>
      <w:tr w:rsidR="00430D10" w:rsidRPr="00430D10" w14:paraId="248DF578" w14:textId="77777777" w:rsidTr="00004327">
        <w:trPr>
          <w:trHeight w:val="825"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B0174" w14:textId="77777777" w:rsidR="00430D10" w:rsidRPr="00430D10" w:rsidRDefault="00430D10" w:rsidP="00430D10">
            <w:pPr>
              <w:widowControl w:val="0"/>
              <w:jc w:val="both"/>
            </w:pPr>
            <w:r w:rsidRPr="00430D10">
              <w:t>Санитарно-эпидемиологическое благополучие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238C18" w14:textId="77777777" w:rsidR="00430D10" w:rsidRPr="00430D10" w:rsidRDefault="00430D10" w:rsidP="00430D10">
            <w:pPr>
              <w:widowControl w:val="0"/>
              <w:jc w:val="center"/>
            </w:pPr>
            <w:r w:rsidRPr="00430D10"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C23D1A" w14:textId="77777777" w:rsidR="00430D10" w:rsidRPr="00430D10" w:rsidRDefault="00430D10" w:rsidP="00430D10">
            <w:pPr>
              <w:widowControl w:val="0"/>
              <w:jc w:val="center"/>
            </w:pPr>
            <w:r w:rsidRPr="00430D10">
              <w:t>07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AED3C1" w14:textId="3FB46D44" w:rsidR="00430D10" w:rsidRPr="00430D10" w:rsidRDefault="00430D10" w:rsidP="00430D10">
            <w:pPr>
              <w:widowControl w:val="0"/>
              <w:jc w:val="right"/>
            </w:pPr>
            <w:r w:rsidRPr="00C20AEE">
              <w:t>3 066,0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FE6DA1" w14:textId="5F94761C" w:rsidR="00430D10" w:rsidRPr="00430D10" w:rsidRDefault="00430D10" w:rsidP="00430D10">
            <w:pPr>
              <w:widowControl w:val="0"/>
              <w:jc w:val="right"/>
            </w:pPr>
            <w:r w:rsidRPr="00C20AEE">
              <w:t>3 066,0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C07D26" w14:textId="49C07384" w:rsidR="00430D10" w:rsidRPr="00430D10" w:rsidRDefault="00430D10" w:rsidP="00430D10">
            <w:pPr>
              <w:widowControl w:val="0"/>
              <w:jc w:val="right"/>
            </w:pPr>
            <w:r w:rsidRPr="00C20AEE">
              <w:t>1 126,1</w:t>
            </w:r>
          </w:p>
        </w:tc>
      </w:tr>
      <w:tr w:rsidR="007D5477" w:rsidRPr="00430D10" w14:paraId="7DCD6BDF" w14:textId="77777777" w:rsidTr="00004327">
        <w:trPr>
          <w:trHeight w:val="399"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ECE30" w14:textId="77777777" w:rsidR="00704EE3" w:rsidRPr="00430D10" w:rsidRDefault="00704EE3" w:rsidP="00430D10">
            <w:pPr>
              <w:widowControl w:val="0"/>
              <w:jc w:val="both"/>
            </w:pPr>
            <w:r w:rsidRPr="00430D10">
              <w:t>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090039" w14:textId="77777777" w:rsidR="00704EE3" w:rsidRPr="00430D10" w:rsidRDefault="00704EE3" w:rsidP="00430D10">
            <w:pPr>
              <w:widowControl w:val="0"/>
              <w:jc w:val="center"/>
            </w:pPr>
            <w:r w:rsidRPr="00430D10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5A5D0D" w14:textId="77777777" w:rsidR="00704EE3" w:rsidRPr="00430D10" w:rsidRDefault="00704EE3" w:rsidP="00430D10">
            <w:pPr>
              <w:widowControl w:val="0"/>
              <w:jc w:val="center"/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B0AD77" w14:textId="3DE22CB8" w:rsidR="00704EE3" w:rsidRPr="00430D10" w:rsidRDefault="00430D10" w:rsidP="00430D10">
            <w:pPr>
              <w:widowControl w:val="0"/>
              <w:jc w:val="right"/>
              <w:rPr>
                <w:color w:val="000000"/>
              </w:rPr>
            </w:pPr>
            <w:r w:rsidRPr="00430D10">
              <w:rPr>
                <w:color w:val="000000"/>
              </w:rPr>
              <w:t>317 870,7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FB7DE1" w14:textId="5BA774FA" w:rsidR="00704EE3" w:rsidRPr="00430D10" w:rsidRDefault="00430D10" w:rsidP="00430D10">
            <w:pPr>
              <w:widowControl w:val="0"/>
              <w:jc w:val="right"/>
              <w:rPr>
                <w:color w:val="000000"/>
              </w:rPr>
            </w:pPr>
            <w:r w:rsidRPr="00430D10">
              <w:rPr>
                <w:color w:val="000000"/>
              </w:rPr>
              <w:t>319 320,7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18FDCC" w14:textId="01E49C51" w:rsidR="00704EE3" w:rsidRPr="00430D10" w:rsidRDefault="00430D10" w:rsidP="00430D10">
            <w:pPr>
              <w:widowControl w:val="0"/>
              <w:jc w:val="right"/>
              <w:rPr>
                <w:color w:val="000000"/>
              </w:rPr>
            </w:pPr>
            <w:r w:rsidRPr="00430D10">
              <w:rPr>
                <w:color w:val="000000"/>
              </w:rPr>
              <w:t>135 137,7</w:t>
            </w:r>
          </w:p>
        </w:tc>
      </w:tr>
      <w:tr w:rsidR="00430D10" w:rsidRPr="00430D10" w14:paraId="57FD41C2" w14:textId="77777777" w:rsidTr="00004327">
        <w:trPr>
          <w:trHeight w:val="402"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05873" w14:textId="77777777" w:rsidR="00430D10" w:rsidRPr="00430D10" w:rsidRDefault="00430D10" w:rsidP="00430D10">
            <w:pPr>
              <w:widowControl w:val="0"/>
              <w:jc w:val="both"/>
            </w:pPr>
            <w:r w:rsidRPr="00430D10">
              <w:t>Пенсионное обеспечение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3E1928" w14:textId="77777777" w:rsidR="00430D10" w:rsidRPr="00430D10" w:rsidRDefault="00430D10" w:rsidP="00430D10">
            <w:pPr>
              <w:widowControl w:val="0"/>
              <w:jc w:val="center"/>
            </w:pPr>
            <w:r w:rsidRPr="00430D10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57E427" w14:textId="77777777" w:rsidR="00430D10" w:rsidRPr="00430D10" w:rsidRDefault="00430D10" w:rsidP="00430D10">
            <w:pPr>
              <w:widowControl w:val="0"/>
              <w:jc w:val="center"/>
            </w:pPr>
            <w:r w:rsidRPr="00430D10">
              <w:t>01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D89718" w14:textId="13B48B1D" w:rsidR="00430D10" w:rsidRPr="00430D10" w:rsidRDefault="00430D10" w:rsidP="00430D10">
            <w:pPr>
              <w:widowControl w:val="0"/>
              <w:jc w:val="right"/>
            </w:pPr>
            <w:r w:rsidRPr="00430D10">
              <w:t>21 660,1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292EFD" w14:textId="0EC0D969" w:rsidR="00430D10" w:rsidRPr="00430D10" w:rsidRDefault="00430D10" w:rsidP="00430D10">
            <w:pPr>
              <w:widowControl w:val="0"/>
              <w:jc w:val="right"/>
            </w:pPr>
            <w:r w:rsidRPr="00430D10">
              <w:t>21 660,1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FC6D62" w14:textId="28BC56BE" w:rsidR="00430D10" w:rsidRPr="00430D10" w:rsidRDefault="00430D10" w:rsidP="00430D10">
            <w:pPr>
              <w:widowControl w:val="0"/>
              <w:jc w:val="right"/>
            </w:pPr>
            <w:r w:rsidRPr="00430D10">
              <w:t>8 775,1</w:t>
            </w:r>
          </w:p>
        </w:tc>
      </w:tr>
      <w:tr w:rsidR="00430D10" w:rsidRPr="00430D10" w14:paraId="0B81F9B1" w14:textId="77777777" w:rsidTr="00004327">
        <w:trPr>
          <w:trHeight w:val="319"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0A4BE" w14:textId="77777777" w:rsidR="00430D10" w:rsidRPr="00430D10" w:rsidRDefault="00430D10" w:rsidP="00430D10">
            <w:pPr>
              <w:widowControl w:val="0"/>
              <w:jc w:val="both"/>
            </w:pPr>
            <w:r w:rsidRPr="00430D10">
              <w:lastRenderedPageBreak/>
              <w:t>Социальное обеспечение населения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4CCAC4" w14:textId="77777777" w:rsidR="00430D10" w:rsidRPr="00430D10" w:rsidRDefault="00430D10" w:rsidP="00430D10">
            <w:pPr>
              <w:widowControl w:val="0"/>
              <w:jc w:val="center"/>
            </w:pPr>
            <w:r w:rsidRPr="00430D10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0B8E74" w14:textId="77777777" w:rsidR="00430D10" w:rsidRPr="00430D10" w:rsidRDefault="00430D10" w:rsidP="00430D10">
            <w:pPr>
              <w:widowControl w:val="0"/>
              <w:jc w:val="center"/>
            </w:pPr>
            <w:r w:rsidRPr="00430D10">
              <w:t>03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64DC65" w14:textId="719A55EC" w:rsidR="00430D10" w:rsidRPr="00430D10" w:rsidRDefault="00430D10" w:rsidP="00430D10">
            <w:pPr>
              <w:widowControl w:val="0"/>
              <w:jc w:val="right"/>
            </w:pPr>
            <w:r w:rsidRPr="00430D10">
              <w:t>102 855,3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67E9E2" w14:textId="08D1C21A" w:rsidR="00430D10" w:rsidRPr="00430D10" w:rsidRDefault="00430D10" w:rsidP="00430D10">
            <w:pPr>
              <w:widowControl w:val="0"/>
              <w:jc w:val="right"/>
            </w:pPr>
            <w:r w:rsidRPr="00430D10">
              <w:t>104 305,3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8438C1" w14:textId="4A10FE9B" w:rsidR="00430D10" w:rsidRPr="00430D10" w:rsidRDefault="00430D10" w:rsidP="00430D10">
            <w:pPr>
              <w:widowControl w:val="0"/>
              <w:jc w:val="right"/>
            </w:pPr>
            <w:r w:rsidRPr="00430D10">
              <w:t>51 846,3</w:t>
            </w:r>
          </w:p>
        </w:tc>
      </w:tr>
      <w:tr w:rsidR="00430D10" w:rsidRPr="00430D10" w14:paraId="173DBF63" w14:textId="77777777" w:rsidTr="00004327">
        <w:trPr>
          <w:trHeight w:val="371"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4A9E9" w14:textId="77777777" w:rsidR="00430D10" w:rsidRPr="00430D10" w:rsidRDefault="00430D10" w:rsidP="00430D10">
            <w:pPr>
              <w:widowControl w:val="0"/>
              <w:jc w:val="both"/>
            </w:pPr>
            <w:r w:rsidRPr="00430D10">
              <w:t>Охрана семьи и детства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070260" w14:textId="77777777" w:rsidR="00430D10" w:rsidRPr="00430D10" w:rsidRDefault="00430D10" w:rsidP="00430D10">
            <w:pPr>
              <w:widowControl w:val="0"/>
              <w:jc w:val="center"/>
            </w:pPr>
            <w:r w:rsidRPr="00430D10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F2CF3B" w14:textId="77777777" w:rsidR="00430D10" w:rsidRPr="00430D10" w:rsidRDefault="00430D10" w:rsidP="00430D10">
            <w:pPr>
              <w:widowControl w:val="0"/>
              <w:jc w:val="center"/>
            </w:pPr>
            <w:r w:rsidRPr="00430D10">
              <w:t>04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04C04E" w14:textId="3495D05B" w:rsidR="00430D10" w:rsidRPr="00430D10" w:rsidRDefault="00430D10" w:rsidP="00430D10">
            <w:pPr>
              <w:widowControl w:val="0"/>
              <w:jc w:val="right"/>
            </w:pPr>
            <w:r w:rsidRPr="00430D10">
              <w:t>152 242,6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52612F" w14:textId="6EC3CD1E" w:rsidR="00430D10" w:rsidRPr="00430D10" w:rsidRDefault="00430D10" w:rsidP="00430D10">
            <w:pPr>
              <w:widowControl w:val="0"/>
              <w:jc w:val="right"/>
            </w:pPr>
            <w:r w:rsidRPr="00430D10">
              <w:t>152 242,6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66EA77" w14:textId="099577DD" w:rsidR="00430D10" w:rsidRPr="00430D10" w:rsidRDefault="00430D10" w:rsidP="00430D10">
            <w:pPr>
              <w:widowControl w:val="0"/>
              <w:jc w:val="right"/>
            </w:pPr>
            <w:r w:rsidRPr="00430D10">
              <w:t>67 824,1</w:t>
            </w:r>
          </w:p>
        </w:tc>
      </w:tr>
      <w:tr w:rsidR="00430D10" w:rsidRPr="00430D10" w14:paraId="46BD1DD4" w14:textId="77777777" w:rsidTr="00004327">
        <w:trPr>
          <w:trHeight w:val="634"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3E3F9" w14:textId="77777777" w:rsidR="00430D10" w:rsidRPr="00430D10" w:rsidRDefault="00430D10" w:rsidP="00430D10">
            <w:pPr>
              <w:widowControl w:val="0"/>
              <w:jc w:val="both"/>
            </w:pPr>
            <w:r w:rsidRPr="00430D10">
              <w:t>Другие вопросы в области социальной политики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ADAB56" w14:textId="77777777" w:rsidR="00430D10" w:rsidRPr="00430D10" w:rsidRDefault="00430D10" w:rsidP="00430D10">
            <w:pPr>
              <w:widowControl w:val="0"/>
              <w:jc w:val="center"/>
            </w:pPr>
            <w:r w:rsidRPr="00430D10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92E0F4" w14:textId="77777777" w:rsidR="00430D10" w:rsidRPr="00430D10" w:rsidRDefault="00430D10" w:rsidP="00430D10">
            <w:pPr>
              <w:widowControl w:val="0"/>
              <w:jc w:val="center"/>
            </w:pPr>
            <w:r w:rsidRPr="00430D10">
              <w:t>06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CCBAE5" w14:textId="754FD1C5" w:rsidR="00430D10" w:rsidRPr="00430D10" w:rsidRDefault="00430D10" w:rsidP="00430D10">
            <w:pPr>
              <w:widowControl w:val="0"/>
              <w:jc w:val="right"/>
            </w:pPr>
            <w:r w:rsidRPr="00430D10">
              <w:t>41 112,7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62ABD42" w14:textId="011E9D6C" w:rsidR="00430D10" w:rsidRPr="00430D10" w:rsidRDefault="00430D10" w:rsidP="00430D10">
            <w:pPr>
              <w:widowControl w:val="0"/>
              <w:jc w:val="right"/>
            </w:pPr>
            <w:r w:rsidRPr="00430D10">
              <w:t>41 112,7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AB4D32" w14:textId="72466CC6" w:rsidR="00430D10" w:rsidRPr="00430D10" w:rsidRDefault="00430D10" w:rsidP="00430D10">
            <w:pPr>
              <w:widowControl w:val="0"/>
              <w:jc w:val="right"/>
            </w:pPr>
            <w:r w:rsidRPr="00430D10">
              <w:t>6 692,2</w:t>
            </w:r>
          </w:p>
        </w:tc>
      </w:tr>
      <w:tr w:rsidR="007D5477" w:rsidRPr="00430D10" w14:paraId="3F42C3B2" w14:textId="77777777" w:rsidTr="00004327">
        <w:trPr>
          <w:trHeight w:val="416"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E1D5D" w14:textId="77777777" w:rsidR="00704EE3" w:rsidRPr="00430D10" w:rsidRDefault="00704EE3" w:rsidP="00430D10">
            <w:pPr>
              <w:widowControl w:val="0"/>
              <w:jc w:val="both"/>
            </w:pPr>
            <w:r w:rsidRPr="00430D10">
              <w:t>ФИЗИЧЕСКАЯ КУЛЬТУРА И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296BCC" w14:textId="77777777" w:rsidR="00704EE3" w:rsidRPr="00430D10" w:rsidRDefault="00704EE3" w:rsidP="00430D10">
            <w:pPr>
              <w:widowControl w:val="0"/>
              <w:jc w:val="center"/>
            </w:pPr>
            <w:r w:rsidRPr="00430D10"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196A58" w14:textId="77777777" w:rsidR="00704EE3" w:rsidRPr="00430D10" w:rsidRDefault="00704EE3" w:rsidP="00430D10">
            <w:pPr>
              <w:widowControl w:val="0"/>
              <w:jc w:val="center"/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1187C2" w14:textId="6D33A309" w:rsidR="00704EE3" w:rsidRPr="00430D10" w:rsidRDefault="00430D10" w:rsidP="00430D10">
            <w:pPr>
              <w:widowControl w:val="0"/>
              <w:jc w:val="right"/>
              <w:rPr>
                <w:color w:val="000000"/>
              </w:rPr>
            </w:pPr>
            <w:r w:rsidRPr="00430D10">
              <w:rPr>
                <w:color w:val="000000"/>
              </w:rPr>
              <w:t>556 167,9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921CDC" w14:textId="7B136234" w:rsidR="00704EE3" w:rsidRPr="00430D10" w:rsidRDefault="00430D10" w:rsidP="00430D10">
            <w:pPr>
              <w:widowControl w:val="0"/>
              <w:jc w:val="right"/>
              <w:rPr>
                <w:color w:val="000000"/>
              </w:rPr>
            </w:pPr>
            <w:r w:rsidRPr="00430D10">
              <w:rPr>
                <w:color w:val="000000"/>
              </w:rPr>
              <w:t>556 167,9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69CF4E" w14:textId="667DBA45" w:rsidR="00704EE3" w:rsidRPr="00430D10" w:rsidRDefault="00430D10" w:rsidP="00430D10">
            <w:pPr>
              <w:widowControl w:val="0"/>
              <w:jc w:val="right"/>
              <w:rPr>
                <w:color w:val="000000"/>
              </w:rPr>
            </w:pPr>
            <w:r w:rsidRPr="00430D10">
              <w:rPr>
                <w:color w:val="000000"/>
              </w:rPr>
              <w:t>262 837,2</w:t>
            </w:r>
          </w:p>
        </w:tc>
      </w:tr>
      <w:tr w:rsidR="00430D10" w:rsidRPr="00430D10" w14:paraId="06A60890" w14:textId="77777777" w:rsidTr="00004327">
        <w:trPr>
          <w:trHeight w:val="435"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A593B" w14:textId="77777777" w:rsidR="00430D10" w:rsidRPr="00430D10" w:rsidRDefault="00430D10" w:rsidP="00430D10">
            <w:pPr>
              <w:widowControl w:val="0"/>
              <w:jc w:val="both"/>
            </w:pPr>
            <w:r w:rsidRPr="00430D10">
              <w:t>Физическая 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1E16E8" w14:textId="77777777" w:rsidR="00430D10" w:rsidRPr="00430D10" w:rsidRDefault="00430D10" w:rsidP="00430D10">
            <w:pPr>
              <w:widowControl w:val="0"/>
              <w:jc w:val="center"/>
            </w:pPr>
            <w:r w:rsidRPr="00430D10"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61A077" w14:textId="77777777" w:rsidR="00430D10" w:rsidRPr="00430D10" w:rsidRDefault="00430D10" w:rsidP="00430D10">
            <w:pPr>
              <w:widowControl w:val="0"/>
              <w:jc w:val="center"/>
            </w:pPr>
            <w:r w:rsidRPr="00430D10">
              <w:t>01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55DB6F" w14:textId="38F37015" w:rsidR="00430D10" w:rsidRPr="00430D10" w:rsidRDefault="00430D10" w:rsidP="00430D10">
            <w:pPr>
              <w:widowControl w:val="0"/>
              <w:jc w:val="right"/>
            </w:pPr>
            <w:r w:rsidRPr="00430D10">
              <w:t>58 580,6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D001DF" w14:textId="43531D9E" w:rsidR="00430D10" w:rsidRPr="00430D10" w:rsidRDefault="00430D10" w:rsidP="00430D10">
            <w:pPr>
              <w:widowControl w:val="0"/>
              <w:jc w:val="right"/>
            </w:pPr>
            <w:r w:rsidRPr="00430D10">
              <w:t>58 580,6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E4ABF7" w14:textId="0CDF9BDA" w:rsidR="00430D10" w:rsidRPr="00430D10" w:rsidRDefault="00430D10" w:rsidP="00430D10">
            <w:pPr>
              <w:widowControl w:val="0"/>
              <w:jc w:val="right"/>
            </w:pPr>
            <w:r w:rsidRPr="00430D10">
              <w:t>21 252,2</w:t>
            </w:r>
          </w:p>
        </w:tc>
      </w:tr>
      <w:tr w:rsidR="00430D10" w:rsidRPr="00430D10" w14:paraId="334B0714" w14:textId="77777777" w:rsidTr="00004327">
        <w:trPr>
          <w:trHeight w:val="425"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32A05" w14:textId="77777777" w:rsidR="00430D10" w:rsidRPr="00430D10" w:rsidRDefault="00430D10" w:rsidP="00430D10">
            <w:pPr>
              <w:widowControl w:val="0"/>
              <w:jc w:val="both"/>
            </w:pPr>
            <w:r w:rsidRPr="00430D10">
              <w:t>Массовый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8FD403" w14:textId="77777777" w:rsidR="00430D10" w:rsidRPr="00430D10" w:rsidRDefault="00430D10" w:rsidP="00430D10">
            <w:pPr>
              <w:widowControl w:val="0"/>
              <w:jc w:val="center"/>
            </w:pPr>
            <w:r w:rsidRPr="00430D10"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C55AE5" w14:textId="77777777" w:rsidR="00430D10" w:rsidRPr="00430D10" w:rsidRDefault="00430D10" w:rsidP="00430D10">
            <w:pPr>
              <w:widowControl w:val="0"/>
              <w:jc w:val="center"/>
            </w:pPr>
            <w:r w:rsidRPr="00430D10">
              <w:t>02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3CDAF0" w14:textId="50988065" w:rsidR="00430D10" w:rsidRPr="00430D10" w:rsidRDefault="00430D10" w:rsidP="00430D10">
            <w:pPr>
              <w:widowControl w:val="0"/>
              <w:jc w:val="right"/>
            </w:pPr>
            <w:r w:rsidRPr="00430D10">
              <w:t>59 932,1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A7D132" w14:textId="3D215C14" w:rsidR="00430D10" w:rsidRPr="00430D10" w:rsidRDefault="00430D10" w:rsidP="00430D10">
            <w:pPr>
              <w:widowControl w:val="0"/>
              <w:jc w:val="right"/>
            </w:pPr>
            <w:r w:rsidRPr="00430D10">
              <w:t>59 932,1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116B38" w14:textId="0FB76D14" w:rsidR="00430D10" w:rsidRPr="00430D10" w:rsidRDefault="00430D10" w:rsidP="00430D10">
            <w:pPr>
              <w:widowControl w:val="0"/>
              <w:jc w:val="right"/>
            </w:pPr>
            <w:r w:rsidRPr="00430D10">
              <w:t>19 405,2</w:t>
            </w:r>
          </w:p>
        </w:tc>
      </w:tr>
      <w:tr w:rsidR="00430D10" w:rsidRPr="00430D10" w14:paraId="5C8ACEF2" w14:textId="77777777" w:rsidTr="00004327">
        <w:trPr>
          <w:trHeight w:val="429"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B6BE5" w14:textId="77777777" w:rsidR="00430D10" w:rsidRPr="00430D10" w:rsidRDefault="00430D10" w:rsidP="00430D10">
            <w:pPr>
              <w:widowControl w:val="0"/>
              <w:jc w:val="both"/>
            </w:pPr>
            <w:r w:rsidRPr="00430D10">
              <w:t>Спорт высших достижений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472408" w14:textId="77777777" w:rsidR="00430D10" w:rsidRPr="00430D10" w:rsidRDefault="00430D10" w:rsidP="00430D10">
            <w:pPr>
              <w:widowControl w:val="0"/>
              <w:jc w:val="center"/>
            </w:pPr>
            <w:r w:rsidRPr="00430D10"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3E19B3" w14:textId="77777777" w:rsidR="00430D10" w:rsidRPr="00430D10" w:rsidRDefault="00430D10" w:rsidP="00430D10">
            <w:pPr>
              <w:widowControl w:val="0"/>
              <w:jc w:val="center"/>
            </w:pPr>
            <w:r w:rsidRPr="00430D10">
              <w:t>03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6CDD37" w14:textId="7A7FF89C" w:rsidR="00430D10" w:rsidRPr="00430D10" w:rsidRDefault="00430D10" w:rsidP="00430D10">
            <w:pPr>
              <w:widowControl w:val="0"/>
              <w:jc w:val="right"/>
            </w:pPr>
            <w:r w:rsidRPr="00430D10">
              <w:t>265 254,0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6F641D" w14:textId="0B1251EB" w:rsidR="00430D10" w:rsidRPr="00430D10" w:rsidRDefault="00430D10" w:rsidP="00430D10">
            <w:pPr>
              <w:widowControl w:val="0"/>
              <w:jc w:val="right"/>
            </w:pPr>
            <w:r w:rsidRPr="00430D10">
              <w:t>265 254,0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60A444" w14:textId="59E34867" w:rsidR="00430D10" w:rsidRPr="00430D10" w:rsidRDefault="00430D10" w:rsidP="00430D10">
            <w:pPr>
              <w:widowControl w:val="0"/>
              <w:jc w:val="right"/>
            </w:pPr>
            <w:r w:rsidRPr="00430D10">
              <w:t>136 917,6</w:t>
            </w:r>
          </w:p>
        </w:tc>
      </w:tr>
      <w:tr w:rsidR="00430D10" w:rsidRPr="00430D10" w14:paraId="255F304A" w14:textId="77777777" w:rsidTr="00004327">
        <w:trPr>
          <w:trHeight w:val="427"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1F8B3" w14:textId="77777777" w:rsidR="00430D10" w:rsidRPr="00430D10" w:rsidRDefault="00430D10" w:rsidP="00430D10">
            <w:pPr>
              <w:widowControl w:val="0"/>
              <w:jc w:val="both"/>
            </w:pPr>
            <w:r w:rsidRPr="00430D10">
              <w:t>Другие вопросы в области физической культуры и спорта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1EBC41" w14:textId="77777777" w:rsidR="00430D10" w:rsidRPr="00430D10" w:rsidRDefault="00430D10" w:rsidP="00430D10">
            <w:pPr>
              <w:widowControl w:val="0"/>
              <w:jc w:val="center"/>
            </w:pPr>
            <w:r w:rsidRPr="00430D10"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28B931" w14:textId="77777777" w:rsidR="00430D10" w:rsidRPr="00430D10" w:rsidRDefault="00430D10" w:rsidP="00430D10">
            <w:pPr>
              <w:widowControl w:val="0"/>
              <w:jc w:val="center"/>
            </w:pPr>
            <w:r w:rsidRPr="00430D10">
              <w:t>05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5573C0" w14:textId="0C039479" w:rsidR="00430D10" w:rsidRPr="00430D10" w:rsidRDefault="00430D10" w:rsidP="00430D10">
            <w:pPr>
              <w:widowControl w:val="0"/>
              <w:jc w:val="right"/>
            </w:pPr>
            <w:r w:rsidRPr="00430D10">
              <w:t>172 401,2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467C9F" w14:textId="40ECD592" w:rsidR="00430D10" w:rsidRPr="00430D10" w:rsidRDefault="00430D10" w:rsidP="00430D10">
            <w:pPr>
              <w:widowControl w:val="0"/>
              <w:jc w:val="right"/>
            </w:pPr>
            <w:r w:rsidRPr="00430D10">
              <w:t>172 401,2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279A81" w14:textId="3E504857" w:rsidR="00430D10" w:rsidRPr="00430D10" w:rsidRDefault="00430D10" w:rsidP="00430D10">
            <w:pPr>
              <w:widowControl w:val="0"/>
              <w:jc w:val="right"/>
            </w:pPr>
            <w:r w:rsidRPr="00430D10">
              <w:t>85 262,2</w:t>
            </w:r>
          </w:p>
        </w:tc>
      </w:tr>
      <w:tr w:rsidR="00430D10" w:rsidRPr="00430D10" w14:paraId="5ED85211" w14:textId="77777777" w:rsidTr="00004327">
        <w:trPr>
          <w:trHeight w:val="661"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C5029" w14:textId="77777777" w:rsidR="00430D10" w:rsidRPr="00430D10" w:rsidRDefault="00430D10" w:rsidP="00430D10">
            <w:pPr>
              <w:widowControl w:val="0"/>
              <w:jc w:val="both"/>
            </w:pPr>
            <w:r w:rsidRPr="00430D10">
              <w:t>СРЕДСТВА МАССОВОЙ ИНФОРМАЦИИ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2C2775" w14:textId="77777777" w:rsidR="00430D10" w:rsidRPr="00430D10" w:rsidRDefault="00430D10" w:rsidP="00430D10">
            <w:pPr>
              <w:widowControl w:val="0"/>
              <w:jc w:val="center"/>
            </w:pPr>
            <w:r w:rsidRPr="00430D10"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F2A94A" w14:textId="77777777" w:rsidR="00430D10" w:rsidRPr="00430D10" w:rsidRDefault="00430D10" w:rsidP="00430D10">
            <w:pPr>
              <w:widowControl w:val="0"/>
              <w:jc w:val="center"/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556A68" w14:textId="6AF08715" w:rsidR="00430D10" w:rsidRPr="00430D10" w:rsidRDefault="00430D10" w:rsidP="00430D10">
            <w:pPr>
              <w:widowControl w:val="0"/>
              <w:jc w:val="right"/>
            </w:pPr>
            <w:r w:rsidRPr="00430D10">
              <w:t>65 631,2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DFC843" w14:textId="22E5C485" w:rsidR="00430D10" w:rsidRPr="00430D10" w:rsidRDefault="00430D10" w:rsidP="00430D10">
            <w:pPr>
              <w:widowControl w:val="0"/>
              <w:jc w:val="right"/>
            </w:pPr>
            <w:r w:rsidRPr="00430D10">
              <w:t>65 631,2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1279D3" w14:textId="20B6DFA5" w:rsidR="00430D10" w:rsidRPr="00430D10" w:rsidRDefault="00430D10" w:rsidP="00430D10">
            <w:pPr>
              <w:widowControl w:val="0"/>
              <w:jc w:val="right"/>
            </w:pPr>
            <w:r w:rsidRPr="00430D10">
              <w:t>26 120,2</w:t>
            </w:r>
          </w:p>
        </w:tc>
      </w:tr>
      <w:tr w:rsidR="00430D10" w:rsidRPr="00430D10" w14:paraId="0811D0E4" w14:textId="77777777" w:rsidTr="00004327">
        <w:trPr>
          <w:trHeight w:val="581"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13BC8" w14:textId="77777777" w:rsidR="00430D10" w:rsidRPr="00430D10" w:rsidRDefault="00430D10" w:rsidP="00430D10">
            <w:pPr>
              <w:widowControl w:val="0"/>
              <w:jc w:val="both"/>
            </w:pPr>
            <w:r w:rsidRPr="00430D10">
              <w:t>Периодическая печать и издательства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EF26D3" w14:textId="77777777" w:rsidR="00430D10" w:rsidRPr="00430D10" w:rsidRDefault="00430D10" w:rsidP="00430D10">
            <w:pPr>
              <w:widowControl w:val="0"/>
              <w:jc w:val="center"/>
            </w:pPr>
            <w:r w:rsidRPr="00430D10"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B124D9" w14:textId="77777777" w:rsidR="00430D10" w:rsidRPr="00430D10" w:rsidRDefault="00430D10" w:rsidP="00430D10">
            <w:pPr>
              <w:widowControl w:val="0"/>
              <w:jc w:val="center"/>
            </w:pPr>
            <w:r w:rsidRPr="00430D10">
              <w:t>02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DF7B83" w14:textId="16BFFEA5" w:rsidR="00430D10" w:rsidRPr="00430D10" w:rsidRDefault="00430D10" w:rsidP="00430D10">
            <w:pPr>
              <w:widowControl w:val="0"/>
              <w:jc w:val="right"/>
            </w:pPr>
            <w:r w:rsidRPr="00430D10">
              <w:rPr>
                <w:color w:val="000000"/>
              </w:rPr>
              <w:t>65 631,2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9232E6" w14:textId="14AA2008" w:rsidR="00430D10" w:rsidRPr="00430D10" w:rsidRDefault="00430D10" w:rsidP="00430D10">
            <w:pPr>
              <w:widowControl w:val="0"/>
              <w:jc w:val="right"/>
            </w:pPr>
            <w:r w:rsidRPr="00430D10">
              <w:rPr>
                <w:color w:val="000000"/>
              </w:rPr>
              <w:t>65 631,2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B76106" w14:textId="1C20C7C2" w:rsidR="00430D10" w:rsidRPr="00430D10" w:rsidRDefault="00430D10" w:rsidP="00430D10">
            <w:pPr>
              <w:widowControl w:val="0"/>
              <w:jc w:val="right"/>
            </w:pPr>
            <w:r w:rsidRPr="00430D10">
              <w:rPr>
                <w:color w:val="000000"/>
              </w:rPr>
              <w:t>26 120,2</w:t>
            </w:r>
          </w:p>
        </w:tc>
      </w:tr>
      <w:tr w:rsidR="007D5477" w:rsidRPr="00430D10" w14:paraId="2CED9E1C" w14:textId="77777777" w:rsidTr="00004327">
        <w:trPr>
          <w:trHeight w:val="962"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766AA" w14:textId="77777777" w:rsidR="00704EE3" w:rsidRPr="00430D10" w:rsidRDefault="00704EE3" w:rsidP="00430D10">
            <w:pPr>
              <w:widowControl w:val="0"/>
              <w:jc w:val="both"/>
            </w:pPr>
            <w:r w:rsidRPr="00430D10">
              <w:t>ОБСЛУЖИВАНИЕ ГОСУДАРСТВЕННОГО (МУНИЦИПАЛЬНОГО) ДОЛГА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7A4534" w14:textId="77777777" w:rsidR="00704EE3" w:rsidRPr="00430D10" w:rsidRDefault="00704EE3" w:rsidP="00430D10">
            <w:pPr>
              <w:widowControl w:val="0"/>
              <w:jc w:val="center"/>
            </w:pPr>
            <w:r w:rsidRPr="00430D10"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BD8D45" w14:textId="77777777" w:rsidR="00704EE3" w:rsidRPr="00430D10" w:rsidRDefault="00704EE3" w:rsidP="00430D10">
            <w:pPr>
              <w:widowControl w:val="0"/>
              <w:jc w:val="center"/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E15E71" w14:textId="77777777" w:rsidR="00704EE3" w:rsidRPr="00430D10" w:rsidRDefault="00704EE3" w:rsidP="00430D10">
            <w:pPr>
              <w:widowControl w:val="0"/>
              <w:jc w:val="right"/>
            </w:pPr>
            <w:r w:rsidRPr="00430D10">
              <w:t>39 996,7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F0EEBE" w14:textId="77777777" w:rsidR="00704EE3" w:rsidRPr="00430D10" w:rsidRDefault="00704EE3" w:rsidP="00430D10">
            <w:pPr>
              <w:widowControl w:val="0"/>
              <w:jc w:val="right"/>
            </w:pPr>
            <w:r w:rsidRPr="00430D10">
              <w:t>39 996,7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03B2C2" w14:textId="3A305090" w:rsidR="00704EE3" w:rsidRPr="00430D10" w:rsidRDefault="007326BB" w:rsidP="00430D10">
            <w:pPr>
              <w:widowControl w:val="0"/>
              <w:jc w:val="right"/>
            </w:pPr>
            <w:r w:rsidRPr="00430D10">
              <w:t>0,0</w:t>
            </w:r>
          </w:p>
        </w:tc>
      </w:tr>
      <w:tr w:rsidR="007D5477" w:rsidRPr="00430D10" w14:paraId="7AAEC10D" w14:textId="77777777" w:rsidTr="00004327">
        <w:trPr>
          <w:trHeight w:val="884"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765A6" w14:textId="77777777" w:rsidR="00704EE3" w:rsidRPr="00430D10" w:rsidRDefault="00704EE3" w:rsidP="00430D10">
            <w:pPr>
              <w:widowControl w:val="0"/>
              <w:jc w:val="both"/>
            </w:pPr>
            <w:r w:rsidRPr="00430D10">
              <w:t xml:space="preserve">Обслуживание государственного (муниципального) внутреннего долга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63641B" w14:textId="77777777" w:rsidR="00704EE3" w:rsidRPr="00430D10" w:rsidRDefault="00704EE3" w:rsidP="00430D10">
            <w:pPr>
              <w:widowControl w:val="0"/>
              <w:jc w:val="center"/>
            </w:pPr>
            <w:r w:rsidRPr="00430D10"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040845" w14:textId="77777777" w:rsidR="00704EE3" w:rsidRPr="00430D10" w:rsidRDefault="00704EE3" w:rsidP="00430D10">
            <w:pPr>
              <w:widowControl w:val="0"/>
              <w:jc w:val="center"/>
            </w:pPr>
            <w:r w:rsidRPr="00430D10">
              <w:t>01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BE1C34" w14:textId="77777777" w:rsidR="00704EE3" w:rsidRPr="00430D10" w:rsidRDefault="00704EE3" w:rsidP="00430D10">
            <w:pPr>
              <w:widowControl w:val="0"/>
              <w:jc w:val="right"/>
            </w:pPr>
            <w:r w:rsidRPr="00430D10">
              <w:t>39 996,7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4CC844" w14:textId="77777777" w:rsidR="00704EE3" w:rsidRPr="00430D10" w:rsidRDefault="00704EE3" w:rsidP="00430D10">
            <w:pPr>
              <w:widowControl w:val="0"/>
              <w:jc w:val="right"/>
            </w:pPr>
            <w:bookmarkStart w:id="5" w:name="_Hlk101277438"/>
            <w:r w:rsidRPr="00430D10">
              <w:t>39 996,7</w:t>
            </w:r>
            <w:bookmarkEnd w:id="5"/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AB9638" w14:textId="0A0C451B" w:rsidR="00704EE3" w:rsidRPr="00430D10" w:rsidRDefault="007326BB" w:rsidP="00430D10">
            <w:pPr>
              <w:widowControl w:val="0"/>
              <w:jc w:val="right"/>
            </w:pPr>
            <w:r w:rsidRPr="00430D10">
              <w:t>0,0</w:t>
            </w:r>
          </w:p>
        </w:tc>
      </w:tr>
      <w:tr w:rsidR="007D5477" w:rsidRPr="00430D10" w14:paraId="02D200D4" w14:textId="77777777" w:rsidTr="00004327">
        <w:trPr>
          <w:trHeight w:val="471"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D6DAE" w14:textId="77777777" w:rsidR="00704EE3" w:rsidRPr="00430D10" w:rsidRDefault="00704EE3" w:rsidP="00430D10">
            <w:pPr>
              <w:widowControl w:val="0"/>
              <w:jc w:val="both"/>
            </w:pPr>
            <w:r w:rsidRPr="00430D10">
              <w:t>ВСЕГО РАСХОДОВ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658706" w14:textId="77777777" w:rsidR="00704EE3" w:rsidRPr="00430D10" w:rsidRDefault="00704EE3" w:rsidP="00430D10">
            <w:pPr>
              <w:widowControl w:val="0"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F9D0B6" w14:textId="77777777" w:rsidR="00704EE3" w:rsidRPr="00430D10" w:rsidRDefault="00704EE3" w:rsidP="00430D10">
            <w:pPr>
              <w:widowControl w:val="0"/>
              <w:jc w:val="center"/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C8C6A9" w14:textId="5518E8D0" w:rsidR="00704EE3" w:rsidRPr="00430D10" w:rsidRDefault="00430D10" w:rsidP="00430D10">
            <w:pPr>
              <w:widowControl w:val="0"/>
              <w:jc w:val="right"/>
            </w:pPr>
            <w:r w:rsidRPr="00430D10">
              <w:t>12 160 605,2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7A147D" w14:textId="5F6C5DD5" w:rsidR="00704EE3" w:rsidRPr="00430D10" w:rsidRDefault="00430D10" w:rsidP="00430D10">
            <w:pPr>
              <w:widowControl w:val="0"/>
              <w:jc w:val="right"/>
            </w:pPr>
            <w:r w:rsidRPr="00430D10">
              <w:t>12 787 060,2</w:t>
            </w:r>
          </w:p>
        </w:tc>
        <w:tc>
          <w:tcPr>
            <w:tcW w:w="1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70EA1C" w14:textId="577833F6" w:rsidR="00704EE3" w:rsidRPr="00430D10" w:rsidRDefault="00430D10" w:rsidP="00430D10">
            <w:pPr>
              <w:widowControl w:val="0"/>
              <w:jc w:val="right"/>
            </w:pPr>
            <w:r w:rsidRPr="00430D10">
              <w:t>5 594 116,4</w:t>
            </w:r>
          </w:p>
        </w:tc>
      </w:tr>
    </w:tbl>
    <w:p w14:paraId="4D767186" w14:textId="77777777" w:rsidR="004055DF" w:rsidRPr="00F71ED0" w:rsidRDefault="004055DF" w:rsidP="007D5477">
      <w:pPr>
        <w:widowControl w:val="0"/>
        <w:rPr>
          <w:sz w:val="26"/>
          <w:szCs w:val="26"/>
          <w:highlight w:val="yellow"/>
        </w:rPr>
      </w:pPr>
    </w:p>
    <w:p w14:paraId="53EDF779" w14:textId="4D17D2C3" w:rsidR="005B5F4A" w:rsidRPr="00430D10" w:rsidRDefault="005B5F4A" w:rsidP="007D5477">
      <w:pPr>
        <w:widowControl w:val="0"/>
        <w:jc w:val="center"/>
        <w:rPr>
          <w:sz w:val="26"/>
          <w:szCs w:val="26"/>
        </w:rPr>
      </w:pPr>
      <w:r w:rsidRPr="00430D10">
        <w:rPr>
          <w:sz w:val="26"/>
          <w:szCs w:val="26"/>
        </w:rPr>
        <w:t>Результат исполнения городского бюджета (дефицит (-), профицит (+)</w:t>
      </w:r>
    </w:p>
    <w:p w14:paraId="6B3BCCF9" w14:textId="77777777" w:rsidR="004055DF" w:rsidRPr="00430D10" w:rsidRDefault="004055DF" w:rsidP="007D5477">
      <w:pPr>
        <w:widowControl w:val="0"/>
        <w:jc w:val="center"/>
        <w:rPr>
          <w:sz w:val="26"/>
          <w:szCs w:val="26"/>
        </w:rPr>
      </w:pPr>
    </w:p>
    <w:p w14:paraId="70335B80" w14:textId="77777777" w:rsidR="004E2934" w:rsidRPr="00430D10" w:rsidRDefault="004055DF" w:rsidP="00A678EA">
      <w:pPr>
        <w:widowControl w:val="0"/>
        <w:tabs>
          <w:tab w:val="left" w:pos="8222"/>
          <w:tab w:val="left" w:pos="8505"/>
        </w:tabs>
        <w:ind w:left="8364" w:right="-144"/>
        <w:rPr>
          <w:sz w:val="26"/>
          <w:szCs w:val="26"/>
        </w:rPr>
      </w:pPr>
      <w:r w:rsidRPr="00430D10">
        <w:rPr>
          <w:sz w:val="26"/>
          <w:szCs w:val="26"/>
        </w:rPr>
        <w:t>Таблица 3</w:t>
      </w:r>
    </w:p>
    <w:p w14:paraId="7D4A1ED4" w14:textId="77777777" w:rsidR="004055DF" w:rsidRPr="00430D10" w:rsidRDefault="004055DF" w:rsidP="00A678EA">
      <w:pPr>
        <w:widowControl w:val="0"/>
        <w:tabs>
          <w:tab w:val="left" w:pos="8222"/>
          <w:tab w:val="left" w:pos="8505"/>
        </w:tabs>
        <w:ind w:left="8364" w:right="-144"/>
        <w:rPr>
          <w:sz w:val="26"/>
          <w:szCs w:val="26"/>
        </w:rPr>
      </w:pPr>
      <w:r w:rsidRPr="00430D10">
        <w:rPr>
          <w:sz w:val="26"/>
          <w:szCs w:val="26"/>
        </w:rPr>
        <w:t>тыс. рублей</w:t>
      </w:r>
    </w:p>
    <w:tbl>
      <w:tblPr>
        <w:tblW w:w="9781" w:type="dxa"/>
        <w:jc w:val="center"/>
        <w:tblLayout w:type="fixed"/>
        <w:tblLook w:val="04A0" w:firstRow="1" w:lastRow="0" w:firstColumn="1" w:lastColumn="0" w:noHBand="0" w:noVBand="1"/>
      </w:tblPr>
      <w:tblGrid>
        <w:gridCol w:w="2972"/>
        <w:gridCol w:w="3827"/>
        <w:gridCol w:w="1701"/>
        <w:gridCol w:w="1281"/>
      </w:tblGrid>
      <w:tr w:rsidR="007D5477" w:rsidRPr="00C20AEE" w14:paraId="0A18BEC4" w14:textId="77777777" w:rsidTr="004405D8">
        <w:trPr>
          <w:trHeight w:val="421"/>
          <w:jc w:val="center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DA96C" w14:textId="77777777" w:rsidR="004055DF" w:rsidRPr="00C20AEE" w:rsidRDefault="004055DF" w:rsidP="007D5477">
            <w:pPr>
              <w:widowControl w:val="0"/>
              <w:jc w:val="center"/>
            </w:pPr>
            <w:r w:rsidRPr="00C20AEE">
              <w:t>Наименование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A95832" w14:textId="77777777" w:rsidR="004055DF" w:rsidRPr="00C20AEE" w:rsidRDefault="004055DF" w:rsidP="007D5477">
            <w:pPr>
              <w:widowControl w:val="0"/>
              <w:jc w:val="center"/>
            </w:pPr>
            <w:r w:rsidRPr="00C20AEE">
              <w:t>Плановые показатели на год,</w:t>
            </w:r>
          </w:p>
          <w:p w14:paraId="33A94657" w14:textId="77777777" w:rsidR="004055DF" w:rsidRPr="00C20AEE" w:rsidRDefault="004055DF" w:rsidP="007D5477">
            <w:pPr>
              <w:widowControl w:val="0"/>
              <w:jc w:val="center"/>
            </w:pPr>
            <w:r w:rsidRPr="00C20AEE">
              <w:t>утвержденные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FC38B7" w14:textId="77777777" w:rsidR="004055DF" w:rsidRPr="00C20AEE" w:rsidRDefault="004055DF" w:rsidP="007D5477">
            <w:pPr>
              <w:widowControl w:val="0"/>
              <w:jc w:val="center"/>
            </w:pPr>
            <w:r w:rsidRPr="00C20AEE">
              <w:t>Исполнено</w:t>
            </w:r>
          </w:p>
        </w:tc>
      </w:tr>
      <w:tr w:rsidR="007D5477" w:rsidRPr="00C20AEE" w14:paraId="7628C189" w14:textId="77777777" w:rsidTr="004405D8">
        <w:trPr>
          <w:trHeight w:val="533"/>
          <w:jc w:val="center"/>
        </w:trPr>
        <w:tc>
          <w:tcPr>
            <w:tcW w:w="2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B2976" w14:textId="77777777" w:rsidR="005B5F4A" w:rsidRPr="00C20AEE" w:rsidRDefault="005B5F4A" w:rsidP="007D5477">
            <w:pPr>
              <w:widowControl w:val="0"/>
              <w:jc w:val="center"/>
              <w:rPr>
                <w:highlight w:val="yellow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527FEA" w14:textId="6D2236A3" w:rsidR="005B5F4A" w:rsidRPr="00C20AEE" w:rsidRDefault="005B5F4A" w:rsidP="004405D8">
            <w:pPr>
              <w:widowControl w:val="0"/>
              <w:jc w:val="center"/>
            </w:pPr>
            <w:r w:rsidRPr="00C20AEE">
              <w:t xml:space="preserve">решением </w:t>
            </w:r>
            <w:proofErr w:type="spellStart"/>
            <w:r w:rsidRPr="00C20AEE">
              <w:t>ереповецкой</w:t>
            </w:r>
            <w:proofErr w:type="spellEnd"/>
            <w:r w:rsidRPr="00C20AEE">
              <w:t xml:space="preserve"> городской Думы о городском бюджете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020B27" w14:textId="77777777" w:rsidR="005B5F4A" w:rsidRPr="00C20AEE" w:rsidRDefault="005B5F4A" w:rsidP="007D5477">
            <w:pPr>
              <w:widowControl w:val="0"/>
              <w:jc w:val="center"/>
            </w:pPr>
            <w:r w:rsidRPr="00C20AEE">
              <w:t>с учетом</w:t>
            </w:r>
          </w:p>
          <w:p w14:paraId="1F729429" w14:textId="77777777" w:rsidR="005B5F4A" w:rsidRPr="00C20AEE" w:rsidRDefault="00EB1DBF" w:rsidP="007D5477">
            <w:pPr>
              <w:widowControl w:val="0"/>
              <w:ind w:right="-92"/>
              <w:jc w:val="center"/>
              <w:rPr>
                <w:lang w:val="en-US"/>
              </w:rPr>
            </w:pPr>
            <w:r w:rsidRPr="00C20AEE">
              <w:t>особенностей</w:t>
            </w:r>
            <w:r w:rsidR="00F86AD6" w:rsidRPr="00C20AEE">
              <w:rPr>
                <w:vertAlign w:val="superscript"/>
                <w:lang w:val="en-US"/>
              </w:rPr>
              <w:t>*</w:t>
            </w:r>
          </w:p>
        </w:tc>
        <w:tc>
          <w:tcPr>
            <w:tcW w:w="12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AABD31" w14:textId="77777777" w:rsidR="005B5F4A" w:rsidRPr="00C20AEE" w:rsidRDefault="005B5F4A" w:rsidP="007D5477">
            <w:pPr>
              <w:widowControl w:val="0"/>
              <w:jc w:val="center"/>
              <w:rPr>
                <w:highlight w:val="yellow"/>
              </w:rPr>
            </w:pPr>
          </w:p>
        </w:tc>
      </w:tr>
      <w:tr w:rsidR="007D5477" w:rsidRPr="00C20AEE" w14:paraId="252305E4" w14:textId="77777777" w:rsidTr="004405D8">
        <w:trPr>
          <w:trHeight w:val="583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5A294" w14:textId="77777777" w:rsidR="007E7D7F" w:rsidRPr="00C20AEE" w:rsidRDefault="007E7D7F" w:rsidP="007D5477">
            <w:pPr>
              <w:widowControl w:val="0"/>
              <w:jc w:val="both"/>
            </w:pPr>
            <w:r w:rsidRPr="00C20AEE">
              <w:t>Дефицит (-), профицит (+)</w:t>
            </w:r>
          </w:p>
          <w:p w14:paraId="4B8ABA58" w14:textId="77777777" w:rsidR="007E7D7F" w:rsidRPr="00C20AEE" w:rsidRDefault="007E7D7F" w:rsidP="007D5477">
            <w:pPr>
              <w:widowControl w:val="0"/>
              <w:jc w:val="both"/>
            </w:pPr>
            <w:r w:rsidRPr="00C20AEE">
              <w:t>городского бюджета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1B8CC0" w14:textId="4875B5F3" w:rsidR="007E7D7F" w:rsidRPr="00C20AEE" w:rsidRDefault="007E7D7F" w:rsidP="007D5477">
            <w:pPr>
              <w:widowControl w:val="0"/>
              <w:jc w:val="right"/>
            </w:pPr>
            <w:r w:rsidRPr="00C20AEE">
              <w:t>-</w:t>
            </w:r>
            <w:bookmarkStart w:id="6" w:name="_Hlk99967610"/>
            <w:r w:rsidR="00C20AEE" w:rsidRPr="00C20AEE">
              <w:t>864 374,7</w:t>
            </w:r>
            <w:bookmarkEnd w:id="6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F35FDD" w14:textId="582D9076" w:rsidR="007E7D7F" w:rsidRPr="00C20AEE" w:rsidRDefault="00C20AEE" w:rsidP="007D5477">
            <w:pPr>
              <w:widowControl w:val="0"/>
              <w:jc w:val="right"/>
            </w:pPr>
            <w:r w:rsidRPr="00C20AEE">
              <w:t>-864 374,7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B19161" w14:textId="1FCB4129" w:rsidR="007E7D7F" w:rsidRPr="00C20AEE" w:rsidRDefault="00C20AEE" w:rsidP="007D5477">
            <w:pPr>
              <w:widowControl w:val="0"/>
              <w:jc w:val="right"/>
            </w:pPr>
            <w:r w:rsidRPr="00C20AEE">
              <w:t>211 785,0</w:t>
            </w:r>
          </w:p>
        </w:tc>
      </w:tr>
    </w:tbl>
    <w:p w14:paraId="4BA5B287" w14:textId="77777777" w:rsidR="004055DF" w:rsidRPr="007D5477" w:rsidRDefault="004055DF" w:rsidP="007D5477">
      <w:pPr>
        <w:widowControl w:val="0"/>
        <w:tabs>
          <w:tab w:val="left" w:pos="5954"/>
          <w:tab w:val="left" w:pos="6379"/>
        </w:tabs>
        <w:rPr>
          <w:sz w:val="26"/>
          <w:szCs w:val="26"/>
        </w:rPr>
      </w:pPr>
    </w:p>
    <w:sectPr w:rsidR="004055DF" w:rsidRPr="007D5477" w:rsidSect="009A4569">
      <w:footnotePr>
        <w:pos w:val="beneathText"/>
        <w:numFmt w:val="chicago"/>
      </w:footnotePr>
      <w:pgSz w:w="11906" w:h="16838" w:code="9"/>
      <w:pgMar w:top="1134" w:right="567" w:bottom="851" w:left="1701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7346D4" w14:textId="77777777" w:rsidR="005B5D70" w:rsidRDefault="005B5D70" w:rsidP="00595125">
      <w:r>
        <w:separator/>
      </w:r>
    </w:p>
  </w:endnote>
  <w:endnote w:type="continuationSeparator" w:id="0">
    <w:p w14:paraId="083D9CC7" w14:textId="77777777" w:rsidR="005B5D70" w:rsidRDefault="005B5D70" w:rsidP="00595125">
      <w:r>
        <w:continuationSeparator/>
      </w:r>
    </w:p>
  </w:endnote>
  <w:endnote w:id="1">
    <w:p w14:paraId="6163EF9B" w14:textId="4BBB41A0" w:rsidR="000F33E3" w:rsidRPr="00F86AD6" w:rsidRDefault="000F33E3">
      <w:pPr>
        <w:pStyle w:val="ad"/>
      </w:pPr>
      <w:r w:rsidRPr="00F86AD6">
        <w:rPr>
          <w:rStyle w:val="af"/>
        </w:rPr>
        <w:t>*</w:t>
      </w:r>
      <w:r w:rsidRPr="00F86AD6">
        <w:t xml:space="preserve"> </w:t>
      </w:r>
      <w:r w:rsidR="009A4569">
        <w:t>П</w:t>
      </w:r>
      <w:r w:rsidRPr="00F86AD6">
        <w:t xml:space="preserve">редусмотренных Бюджетным кодексом Российской Федерации, решением о городском бюджете в части изменения показателей сводной бюджетной росписи городского бюджета согласно </w:t>
      </w:r>
      <w:proofErr w:type="gramStart"/>
      <w:r w:rsidRPr="00F86AD6">
        <w:t>уведомлениям</w:t>
      </w:r>
      <w:proofErr w:type="gramEnd"/>
      <w:r w:rsidRPr="00F86AD6">
        <w:t xml:space="preserve"> об изменении бюджетных ассигнований</w:t>
      </w:r>
      <w:r w:rsidR="009A4569"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3A41AA" w14:textId="77777777" w:rsidR="005B5D70" w:rsidRDefault="005B5D70" w:rsidP="00595125">
      <w:r>
        <w:separator/>
      </w:r>
    </w:p>
  </w:footnote>
  <w:footnote w:type="continuationSeparator" w:id="0">
    <w:p w14:paraId="29E4FAB1" w14:textId="77777777" w:rsidR="005B5D70" w:rsidRDefault="005B5D70" w:rsidP="005951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23185"/>
      <w:docPartObj>
        <w:docPartGallery w:val="Page Numbers (Top of Page)"/>
        <w:docPartUnique/>
      </w:docPartObj>
    </w:sdtPr>
    <w:sdtEndPr/>
    <w:sdtContent>
      <w:p w14:paraId="27BBB4E8" w14:textId="480453EF" w:rsidR="000F33E3" w:rsidRDefault="000F33E3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0432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717FCB9" w14:textId="77777777" w:rsidR="000F33E3" w:rsidRDefault="000F33E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D5538C"/>
    <w:multiLevelType w:val="hybridMultilevel"/>
    <w:tmpl w:val="DA4E9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BC16D4"/>
    <w:multiLevelType w:val="multilevel"/>
    <w:tmpl w:val="22EE5BC6"/>
    <w:lvl w:ilvl="0">
      <w:start w:val="1"/>
      <w:numFmt w:val="decimalZero"/>
      <w:lvlText w:val="%1"/>
      <w:lvlJc w:val="left"/>
      <w:pPr>
        <w:tabs>
          <w:tab w:val="num" w:pos="1485"/>
        </w:tabs>
        <w:ind w:left="1485" w:hanging="1485"/>
      </w:pPr>
      <w:rPr>
        <w:rFonts w:hint="default"/>
      </w:rPr>
    </w:lvl>
    <w:lvl w:ilvl="1">
      <w:start w:val="8"/>
      <w:numFmt w:val="decimalZero"/>
      <w:lvlText w:val="%1.%2"/>
      <w:lvlJc w:val="left"/>
      <w:pPr>
        <w:tabs>
          <w:tab w:val="num" w:pos="1485"/>
        </w:tabs>
        <w:ind w:left="1485" w:hanging="1485"/>
      </w:pPr>
      <w:rPr>
        <w:rFonts w:hint="default"/>
      </w:rPr>
    </w:lvl>
    <w:lvl w:ilvl="2">
      <w:start w:val="2012"/>
      <w:numFmt w:val="decimal"/>
      <w:lvlText w:val="%1.%2.%3"/>
      <w:lvlJc w:val="left"/>
      <w:pPr>
        <w:tabs>
          <w:tab w:val="num" w:pos="1485"/>
        </w:tabs>
        <w:ind w:left="1485" w:hanging="148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85"/>
        </w:tabs>
        <w:ind w:left="1485" w:hanging="14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85"/>
        </w:tabs>
        <w:ind w:left="1485" w:hanging="14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85"/>
        </w:tabs>
        <w:ind w:left="1485" w:hanging="14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85"/>
        </w:tabs>
        <w:ind w:left="1485" w:hanging="148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hdrShapeDefaults>
    <o:shapedefaults v:ext="edit" spidmax="2049"/>
  </w:hdrShapeDefaults>
  <w:footnotePr>
    <w:pos w:val="beneathText"/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CF4"/>
    <w:rsid w:val="00004327"/>
    <w:rsid w:val="00010C66"/>
    <w:rsid w:val="00011A2D"/>
    <w:rsid w:val="0001219D"/>
    <w:rsid w:val="0002565A"/>
    <w:rsid w:val="00036075"/>
    <w:rsid w:val="0004024B"/>
    <w:rsid w:val="00040D20"/>
    <w:rsid w:val="000420B6"/>
    <w:rsid w:val="0004257C"/>
    <w:rsid w:val="00053920"/>
    <w:rsid w:val="0006628D"/>
    <w:rsid w:val="00080125"/>
    <w:rsid w:val="00080401"/>
    <w:rsid w:val="00094619"/>
    <w:rsid w:val="000A04DE"/>
    <w:rsid w:val="000A7EE7"/>
    <w:rsid w:val="000B2ED5"/>
    <w:rsid w:val="000B6375"/>
    <w:rsid w:val="000C7325"/>
    <w:rsid w:val="000C7ED8"/>
    <w:rsid w:val="000D3A2C"/>
    <w:rsid w:val="000F33E3"/>
    <w:rsid w:val="000F3A2C"/>
    <w:rsid w:val="000F4445"/>
    <w:rsid w:val="000F5E01"/>
    <w:rsid w:val="000F726F"/>
    <w:rsid w:val="000F7382"/>
    <w:rsid w:val="00130950"/>
    <w:rsid w:val="001406AF"/>
    <w:rsid w:val="001523F7"/>
    <w:rsid w:val="00153DEC"/>
    <w:rsid w:val="00156482"/>
    <w:rsid w:val="00166533"/>
    <w:rsid w:val="00170630"/>
    <w:rsid w:val="00170E41"/>
    <w:rsid w:val="00173FC3"/>
    <w:rsid w:val="00181B80"/>
    <w:rsid w:val="00183F5B"/>
    <w:rsid w:val="001C4C18"/>
    <w:rsid w:val="001D02A3"/>
    <w:rsid w:val="001F0CEF"/>
    <w:rsid w:val="001F486A"/>
    <w:rsid w:val="002079B2"/>
    <w:rsid w:val="00210770"/>
    <w:rsid w:val="00220C64"/>
    <w:rsid w:val="00224309"/>
    <w:rsid w:val="002419C0"/>
    <w:rsid w:val="00252D89"/>
    <w:rsid w:val="002572B7"/>
    <w:rsid w:val="002754BA"/>
    <w:rsid w:val="00293DD1"/>
    <w:rsid w:val="002D12E4"/>
    <w:rsid w:val="002D7D9C"/>
    <w:rsid w:val="002E7C65"/>
    <w:rsid w:val="003042B3"/>
    <w:rsid w:val="00307B06"/>
    <w:rsid w:val="00310042"/>
    <w:rsid w:val="00310089"/>
    <w:rsid w:val="00325215"/>
    <w:rsid w:val="003267EF"/>
    <w:rsid w:val="00330238"/>
    <w:rsid w:val="00344F9F"/>
    <w:rsid w:val="0036573B"/>
    <w:rsid w:val="00372B5E"/>
    <w:rsid w:val="00386D32"/>
    <w:rsid w:val="00387994"/>
    <w:rsid w:val="00390EEC"/>
    <w:rsid w:val="003923C8"/>
    <w:rsid w:val="00397A5A"/>
    <w:rsid w:val="003B6FC0"/>
    <w:rsid w:val="003C58FE"/>
    <w:rsid w:val="003D4336"/>
    <w:rsid w:val="003E5128"/>
    <w:rsid w:val="003F3F30"/>
    <w:rsid w:val="003F650E"/>
    <w:rsid w:val="00402239"/>
    <w:rsid w:val="0040390A"/>
    <w:rsid w:val="004055DF"/>
    <w:rsid w:val="0040570A"/>
    <w:rsid w:val="0040788A"/>
    <w:rsid w:val="0041042B"/>
    <w:rsid w:val="004172D9"/>
    <w:rsid w:val="004224B9"/>
    <w:rsid w:val="00424339"/>
    <w:rsid w:val="00430D10"/>
    <w:rsid w:val="00433182"/>
    <w:rsid w:val="004405D8"/>
    <w:rsid w:val="0044200A"/>
    <w:rsid w:val="00442BD3"/>
    <w:rsid w:val="004442C8"/>
    <w:rsid w:val="00444460"/>
    <w:rsid w:val="0045629C"/>
    <w:rsid w:val="00472FA6"/>
    <w:rsid w:val="00473A90"/>
    <w:rsid w:val="00480052"/>
    <w:rsid w:val="00482675"/>
    <w:rsid w:val="00484FF4"/>
    <w:rsid w:val="00485E9C"/>
    <w:rsid w:val="00491BBE"/>
    <w:rsid w:val="00497238"/>
    <w:rsid w:val="004C45B4"/>
    <w:rsid w:val="004D33B0"/>
    <w:rsid w:val="004D5EDD"/>
    <w:rsid w:val="004E2934"/>
    <w:rsid w:val="004E5DB9"/>
    <w:rsid w:val="004E5DC1"/>
    <w:rsid w:val="004E7FB2"/>
    <w:rsid w:val="004F4579"/>
    <w:rsid w:val="004F7997"/>
    <w:rsid w:val="00507727"/>
    <w:rsid w:val="00527D5A"/>
    <w:rsid w:val="00533C62"/>
    <w:rsid w:val="00540B67"/>
    <w:rsid w:val="005533D1"/>
    <w:rsid w:val="005650F3"/>
    <w:rsid w:val="00570BFD"/>
    <w:rsid w:val="00580DA5"/>
    <w:rsid w:val="005857FE"/>
    <w:rsid w:val="00590CF5"/>
    <w:rsid w:val="00595125"/>
    <w:rsid w:val="005A4E55"/>
    <w:rsid w:val="005B26BB"/>
    <w:rsid w:val="005B5D70"/>
    <w:rsid w:val="005B5F4A"/>
    <w:rsid w:val="005B7798"/>
    <w:rsid w:val="005C40DF"/>
    <w:rsid w:val="005C423E"/>
    <w:rsid w:val="005D5103"/>
    <w:rsid w:val="005D5216"/>
    <w:rsid w:val="005E2864"/>
    <w:rsid w:val="005F166F"/>
    <w:rsid w:val="005F1A88"/>
    <w:rsid w:val="005F3CDE"/>
    <w:rsid w:val="0060524B"/>
    <w:rsid w:val="00607724"/>
    <w:rsid w:val="00621C4E"/>
    <w:rsid w:val="006225C5"/>
    <w:rsid w:val="00625362"/>
    <w:rsid w:val="00625BC8"/>
    <w:rsid w:val="0064599F"/>
    <w:rsid w:val="00672405"/>
    <w:rsid w:val="00675549"/>
    <w:rsid w:val="00694D7F"/>
    <w:rsid w:val="00695BB8"/>
    <w:rsid w:val="006A0639"/>
    <w:rsid w:val="006A0945"/>
    <w:rsid w:val="006A5CE0"/>
    <w:rsid w:val="006A649D"/>
    <w:rsid w:val="006B1E66"/>
    <w:rsid w:val="006C2FC5"/>
    <w:rsid w:val="006D237B"/>
    <w:rsid w:val="006D2EC7"/>
    <w:rsid w:val="006E02AB"/>
    <w:rsid w:val="006E03F2"/>
    <w:rsid w:val="006E0925"/>
    <w:rsid w:val="006E32FD"/>
    <w:rsid w:val="006E47A5"/>
    <w:rsid w:val="006E49EB"/>
    <w:rsid w:val="006F3F6E"/>
    <w:rsid w:val="006F718C"/>
    <w:rsid w:val="007020A1"/>
    <w:rsid w:val="00704EE3"/>
    <w:rsid w:val="00710372"/>
    <w:rsid w:val="0071120A"/>
    <w:rsid w:val="00715246"/>
    <w:rsid w:val="00722D31"/>
    <w:rsid w:val="007233AD"/>
    <w:rsid w:val="00731C63"/>
    <w:rsid w:val="007326BB"/>
    <w:rsid w:val="00733225"/>
    <w:rsid w:val="0074201F"/>
    <w:rsid w:val="00754256"/>
    <w:rsid w:val="00760981"/>
    <w:rsid w:val="00766BBA"/>
    <w:rsid w:val="0079074A"/>
    <w:rsid w:val="0079783B"/>
    <w:rsid w:val="007A1218"/>
    <w:rsid w:val="007A6182"/>
    <w:rsid w:val="007B5094"/>
    <w:rsid w:val="007D5477"/>
    <w:rsid w:val="007E7D7F"/>
    <w:rsid w:val="007F587F"/>
    <w:rsid w:val="007F7951"/>
    <w:rsid w:val="008065A7"/>
    <w:rsid w:val="0081117D"/>
    <w:rsid w:val="00820818"/>
    <w:rsid w:val="00824F49"/>
    <w:rsid w:val="008266EB"/>
    <w:rsid w:val="0083014B"/>
    <w:rsid w:val="008458B5"/>
    <w:rsid w:val="008522A3"/>
    <w:rsid w:val="00860FC9"/>
    <w:rsid w:val="008614E5"/>
    <w:rsid w:val="008711A4"/>
    <w:rsid w:val="00880839"/>
    <w:rsid w:val="00886EA4"/>
    <w:rsid w:val="008A762C"/>
    <w:rsid w:val="008B0088"/>
    <w:rsid w:val="008B1A4E"/>
    <w:rsid w:val="008B2C3C"/>
    <w:rsid w:val="008C1F86"/>
    <w:rsid w:val="008C598C"/>
    <w:rsid w:val="008C714F"/>
    <w:rsid w:val="008D3129"/>
    <w:rsid w:val="008D48F3"/>
    <w:rsid w:val="008D5322"/>
    <w:rsid w:val="008E1411"/>
    <w:rsid w:val="008E50DB"/>
    <w:rsid w:val="008F44C2"/>
    <w:rsid w:val="00902C12"/>
    <w:rsid w:val="00905451"/>
    <w:rsid w:val="009073EF"/>
    <w:rsid w:val="00920BF4"/>
    <w:rsid w:val="00932CA4"/>
    <w:rsid w:val="00946F09"/>
    <w:rsid w:val="00956878"/>
    <w:rsid w:val="00960782"/>
    <w:rsid w:val="00961A70"/>
    <w:rsid w:val="00971C8F"/>
    <w:rsid w:val="00972703"/>
    <w:rsid w:val="0097330A"/>
    <w:rsid w:val="00974D4C"/>
    <w:rsid w:val="0098384D"/>
    <w:rsid w:val="00991C71"/>
    <w:rsid w:val="00995A95"/>
    <w:rsid w:val="00997786"/>
    <w:rsid w:val="009A4569"/>
    <w:rsid w:val="009B0DA5"/>
    <w:rsid w:val="009B2589"/>
    <w:rsid w:val="009C0F6E"/>
    <w:rsid w:val="009C3633"/>
    <w:rsid w:val="009E2169"/>
    <w:rsid w:val="009F09D6"/>
    <w:rsid w:val="009F2636"/>
    <w:rsid w:val="00A0695A"/>
    <w:rsid w:val="00A37266"/>
    <w:rsid w:val="00A41109"/>
    <w:rsid w:val="00A501FE"/>
    <w:rsid w:val="00A50CF4"/>
    <w:rsid w:val="00A678EA"/>
    <w:rsid w:val="00A713D8"/>
    <w:rsid w:val="00A713F3"/>
    <w:rsid w:val="00A75F63"/>
    <w:rsid w:val="00A803CF"/>
    <w:rsid w:val="00A81CD9"/>
    <w:rsid w:val="00A84864"/>
    <w:rsid w:val="00AA0446"/>
    <w:rsid w:val="00AB43B9"/>
    <w:rsid w:val="00AD03D9"/>
    <w:rsid w:val="00AE007C"/>
    <w:rsid w:val="00AE420E"/>
    <w:rsid w:val="00B03CDB"/>
    <w:rsid w:val="00B13C14"/>
    <w:rsid w:val="00B15CE8"/>
    <w:rsid w:val="00B163F1"/>
    <w:rsid w:val="00B20725"/>
    <w:rsid w:val="00B25248"/>
    <w:rsid w:val="00B3005E"/>
    <w:rsid w:val="00B3240F"/>
    <w:rsid w:val="00B47C7A"/>
    <w:rsid w:val="00B513CB"/>
    <w:rsid w:val="00B5158C"/>
    <w:rsid w:val="00B51E3F"/>
    <w:rsid w:val="00B52B3E"/>
    <w:rsid w:val="00B57540"/>
    <w:rsid w:val="00B6322F"/>
    <w:rsid w:val="00B66AFF"/>
    <w:rsid w:val="00B8480C"/>
    <w:rsid w:val="00BA1867"/>
    <w:rsid w:val="00BB74C1"/>
    <w:rsid w:val="00BC1C61"/>
    <w:rsid w:val="00BE0EA7"/>
    <w:rsid w:val="00BE581C"/>
    <w:rsid w:val="00BF2E21"/>
    <w:rsid w:val="00C135DD"/>
    <w:rsid w:val="00C17B4E"/>
    <w:rsid w:val="00C20AEE"/>
    <w:rsid w:val="00C4453C"/>
    <w:rsid w:val="00C45A41"/>
    <w:rsid w:val="00C46186"/>
    <w:rsid w:val="00C533B9"/>
    <w:rsid w:val="00C64B4E"/>
    <w:rsid w:val="00C85534"/>
    <w:rsid w:val="00C94303"/>
    <w:rsid w:val="00CA131B"/>
    <w:rsid w:val="00CA78C8"/>
    <w:rsid w:val="00CB330E"/>
    <w:rsid w:val="00CB5F46"/>
    <w:rsid w:val="00CB6552"/>
    <w:rsid w:val="00CB7D65"/>
    <w:rsid w:val="00CC2013"/>
    <w:rsid w:val="00CC4E32"/>
    <w:rsid w:val="00CE51D8"/>
    <w:rsid w:val="00CF6553"/>
    <w:rsid w:val="00D0355B"/>
    <w:rsid w:val="00D03959"/>
    <w:rsid w:val="00D072FE"/>
    <w:rsid w:val="00D07E14"/>
    <w:rsid w:val="00D130F2"/>
    <w:rsid w:val="00D13469"/>
    <w:rsid w:val="00D20790"/>
    <w:rsid w:val="00D2148D"/>
    <w:rsid w:val="00D244DF"/>
    <w:rsid w:val="00D30C79"/>
    <w:rsid w:val="00D32156"/>
    <w:rsid w:val="00D3391E"/>
    <w:rsid w:val="00D35670"/>
    <w:rsid w:val="00D475D6"/>
    <w:rsid w:val="00D52FF1"/>
    <w:rsid w:val="00D55ECE"/>
    <w:rsid w:val="00D569E7"/>
    <w:rsid w:val="00D646AC"/>
    <w:rsid w:val="00D802D6"/>
    <w:rsid w:val="00D80F4E"/>
    <w:rsid w:val="00D86FBD"/>
    <w:rsid w:val="00D94DB9"/>
    <w:rsid w:val="00DA0A21"/>
    <w:rsid w:val="00DA2502"/>
    <w:rsid w:val="00DA4267"/>
    <w:rsid w:val="00DA50A9"/>
    <w:rsid w:val="00DB41E5"/>
    <w:rsid w:val="00DD278C"/>
    <w:rsid w:val="00DD4648"/>
    <w:rsid w:val="00DD5F21"/>
    <w:rsid w:val="00DE3463"/>
    <w:rsid w:val="00DE3805"/>
    <w:rsid w:val="00DE6D4C"/>
    <w:rsid w:val="00DF03C9"/>
    <w:rsid w:val="00DF0E1C"/>
    <w:rsid w:val="00DF37E0"/>
    <w:rsid w:val="00DF7223"/>
    <w:rsid w:val="00E01B7D"/>
    <w:rsid w:val="00E10961"/>
    <w:rsid w:val="00E16996"/>
    <w:rsid w:val="00E2199D"/>
    <w:rsid w:val="00E3411E"/>
    <w:rsid w:val="00E34D6C"/>
    <w:rsid w:val="00E445FF"/>
    <w:rsid w:val="00E44AD4"/>
    <w:rsid w:val="00E51832"/>
    <w:rsid w:val="00E56307"/>
    <w:rsid w:val="00E6052A"/>
    <w:rsid w:val="00E70100"/>
    <w:rsid w:val="00E75687"/>
    <w:rsid w:val="00E84F77"/>
    <w:rsid w:val="00EA642F"/>
    <w:rsid w:val="00EB1DBF"/>
    <w:rsid w:val="00EB35E2"/>
    <w:rsid w:val="00EC0D7D"/>
    <w:rsid w:val="00EC4C66"/>
    <w:rsid w:val="00ED144B"/>
    <w:rsid w:val="00ED1761"/>
    <w:rsid w:val="00ED4CEB"/>
    <w:rsid w:val="00ED5574"/>
    <w:rsid w:val="00ED5E1D"/>
    <w:rsid w:val="00ED7D48"/>
    <w:rsid w:val="00EE266B"/>
    <w:rsid w:val="00EE377C"/>
    <w:rsid w:val="00EE54AB"/>
    <w:rsid w:val="00F013B5"/>
    <w:rsid w:val="00F04C8E"/>
    <w:rsid w:val="00F12CCB"/>
    <w:rsid w:val="00F230D9"/>
    <w:rsid w:val="00F42A62"/>
    <w:rsid w:val="00F42DD9"/>
    <w:rsid w:val="00F65F6D"/>
    <w:rsid w:val="00F70131"/>
    <w:rsid w:val="00F71ED0"/>
    <w:rsid w:val="00F77243"/>
    <w:rsid w:val="00F77BDC"/>
    <w:rsid w:val="00F86AD6"/>
    <w:rsid w:val="00FA4176"/>
    <w:rsid w:val="00FB0269"/>
    <w:rsid w:val="00FB5D40"/>
    <w:rsid w:val="00FD014D"/>
    <w:rsid w:val="00FD0CB9"/>
    <w:rsid w:val="00FD55FB"/>
    <w:rsid w:val="00FD799A"/>
    <w:rsid w:val="00FE43F7"/>
    <w:rsid w:val="00FE6191"/>
    <w:rsid w:val="00FF0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F296226"/>
  <w15:docId w15:val="{8887535B-7B92-494D-84C6-5AE968E01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2B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020A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7020A1"/>
    <w:pPr>
      <w:keepNext w:val="0"/>
      <w:keepLines w:val="0"/>
      <w:widowControl w:val="0"/>
      <w:autoSpaceDE w:val="0"/>
      <w:autoSpaceDN w:val="0"/>
      <w:adjustRightInd w:val="0"/>
      <w:spacing w:before="108" w:after="108"/>
      <w:jc w:val="center"/>
      <w:outlineLvl w:val="1"/>
    </w:pPr>
    <w:rPr>
      <w:rFonts w:ascii="Cambria" w:eastAsia="Times New Roman" w:hAnsi="Cambria" w:cs="Times New Roman"/>
      <w:b/>
      <w:bCs/>
      <w:i/>
      <w:iCs/>
      <w:color w:val="auto"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042B3"/>
    <w:rPr>
      <w:rFonts w:ascii="Tahoma" w:hAnsi="Tahoma" w:cs="Tahoma"/>
      <w:sz w:val="16"/>
      <w:szCs w:val="16"/>
    </w:rPr>
  </w:style>
  <w:style w:type="paragraph" w:styleId="a4">
    <w:name w:val="No Spacing"/>
    <w:uiPriority w:val="1"/>
    <w:qFormat/>
    <w:rsid w:val="00E6052A"/>
    <w:rPr>
      <w:sz w:val="24"/>
      <w:szCs w:val="24"/>
    </w:rPr>
  </w:style>
  <w:style w:type="paragraph" w:styleId="a5">
    <w:name w:val="List Paragraph"/>
    <w:basedOn w:val="a"/>
    <w:uiPriority w:val="34"/>
    <w:qFormat/>
    <w:rsid w:val="00252D89"/>
    <w:pPr>
      <w:ind w:left="720"/>
      <w:contextualSpacing/>
    </w:pPr>
  </w:style>
  <w:style w:type="paragraph" w:styleId="a6">
    <w:name w:val="header"/>
    <w:basedOn w:val="a"/>
    <w:link w:val="a7"/>
    <w:uiPriority w:val="99"/>
    <w:rsid w:val="0059512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95125"/>
    <w:rPr>
      <w:sz w:val="24"/>
      <w:szCs w:val="24"/>
    </w:rPr>
  </w:style>
  <w:style w:type="paragraph" w:styleId="a8">
    <w:name w:val="footer"/>
    <w:basedOn w:val="a"/>
    <w:link w:val="a9"/>
    <w:rsid w:val="0059512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595125"/>
    <w:rPr>
      <w:sz w:val="24"/>
      <w:szCs w:val="24"/>
    </w:rPr>
  </w:style>
  <w:style w:type="paragraph" w:styleId="aa">
    <w:name w:val="footnote text"/>
    <w:basedOn w:val="a"/>
    <w:link w:val="ab"/>
    <w:semiHidden/>
    <w:unhideWhenUsed/>
    <w:rsid w:val="00F86AD6"/>
    <w:rPr>
      <w:sz w:val="20"/>
      <w:szCs w:val="20"/>
    </w:rPr>
  </w:style>
  <w:style w:type="character" w:customStyle="1" w:styleId="ab">
    <w:name w:val="Текст сноски Знак"/>
    <w:basedOn w:val="a0"/>
    <w:link w:val="aa"/>
    <w:semiHidden/>
    <w:rsid w:val="00F86AD6"/>
  </w:style>
  <w:style w:type="character" w:styleId="ac">
    <w:name w:val="footnote reference"/>
    <w:basedOn w:val="a0"/>
    <w:semiHidden/>
    <w:unhideWhenUsed/>
    <w:rsid w:val="00F86AD6"/>
    <w:rPr>
      <w:vertAlign w:val="superscript"/>
    </w:rPr>
  </w:style>
  <w:style w:type="paragraph" w:styleId="ad">
    <w:name w:val="endnote text"/>
    <w:basedOn w:val="a"/>
    <w:link w:val="ae"/>
    <w:semiHidden/>
    <w:unhideWhenUsed/>
    <w:rsid w:val="00F86AD6"/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semiHidden/>
    <w:rsid w:val="00F86AD6"/>
  </w:style>
  <w:style w:type="character" w:styleId="af">
    <w:name w:val="endnote reference"/>
    <w:basedOn w:val="a0"/>
    <w:semiHidden/>
    <w:unhideWhenUsed/>
    <w:rsid w:val="00F86AD6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rsid w:val="007020A1"/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customStyle="1" w:styleId="10">
    <w:name w:val="Заголовок 1 Знак"/>
    <w:basedOn w:val="a0"/>
    <w:link w:val="1"/>
    <w:rsid w:val="007020A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9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0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0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3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1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3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3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udget_05_41\Application%20Data\Microsoft\&#1064;&#1072;&#1073;&#1083;&#1086;&#1085;&#1099;\&#1055;&#1086;&#1089;&#1090;&#1072;&#1085;&#1086;&#1074;2009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F7D6D4-7617-4F2D-86DE-FBBCDDFD3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Постанов2009</Template>
  <TotalTime>8</TotalTime>
  <Pages>1</Pages>
  <Words>1101</Words>
  <Characters>6279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ADMCHER</Company>
  <LinksUpToDate>false</LinksUpToDate>
  <CharactersWithSpaces>7366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Budget_05_4</dc:creator>
  <cp:lastModifiedBy>user</cp:lastModifiedBy>
  <cp:revision>10</cp:revision>
  <cp:lastPrinted>2021-04-22T10:06:00Z</cp:lastPrinted>
  <dcterms:created xsi:type="dcterms:W3CDTF">2022-08-05T11:00:00Z</dcterms:created>
  <dcterms:modified xsi:type="dcterms:W3CDTF">2022-08-08T08:46:00Z</dcterms:modified>
</cp:coreProperties>
</file>